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DE83B" w14:textId="77777777" w:rsidR="00E63D02" w:rsidRPr="00DB44D7" w:rsidRDefault="00E63D02" w:rsidP="00393E70">
      <w:pPr>
        <w:spacing w:after="0"/>
        <w:jc w:val="center"/>
        <w:rPr>
          <w:b/>
          <w:sz w:val="28"/>
        </w:rPr>
      </w:pPr>
      <w:r w:rsidRPr="00DB44D7">
        <w:rPr>
          <w:b/>
          <w:sz w:val="28"/>
        </w:rPr>
        <w:t>CREDIT GUIDE</w:t>
      </w:r>
      <w:r w:rsidR="00CD035E" w:rsidRPr="00DB44D7">
        <w:rPr>
          <w:b/>
          <w:sz w:val="28"/>
        </w:rPr>
        <w:t xml:space="preserve"> &amp; QUOTE</w:t>
      </w:r>
    </w:p>
    <w:p w14:paraId="68F30915" w14:textId="77777777" w:rsidR="00393E70" w:rsidRDefault="00393E70" w:rsidP="00393E70">
      <w:pPr>
        <w:spacing w:after="0"/>
        <w:jc w:val="both"/>
        <w:rPr>
          <w:b/>
          <w:caps/>
          <w:sz w:val="20"/>
          <w:szCs w:val="20"/>
        </w:rPr>
      </w:pPr>
    </w:p>
    <w:p w14:paraId="4EB048D0" w14:textId="77777777" w:rsidR="003A7EBA" w:rsidRPr="00DB44D7" w:rsidRDefault="00E63D02" w:rsidP="00393E70">
      <w:pPr>
        <w:spacing w:after="0"/>
        <w:jc w:val="both"/>
        <w:rPr>
          <w:b/>
          <w:caps/>
          <w:sz w:val="20"/>
          <w:szCs w:val="20"/>
        </w:rPr>
      </w:pPr>
      <w:r w:rsidRPr="00DB44D7">
        <w:rPr>
          <w:b/>
          <w:caps/>
          <w:sz w:val="20"/>
          <w:szCs w:val="20"/>
        </w:rPr>
        <w:t>Key Information:</w:t>
      </w:r>
    </w:p>
    <w:p w14:paraId="5BE639C3" w14:textId="09ADE271" w:rsidR="009760DB" w:rsidRDefault="003A7EBA" w:rsidP="00393E70">
      <w:pPr>
        <w:spacing w:after="0"/>
        <w:jc w:val="both"/>
        <w:rPr>
          <w:rFonts w:cstheme="minorHAnsi"/>
          <w:sz w:val="20"/>
          <w:szCs w:val="20"/>
          <w:highlight w:val="yellow"/>
        </w:rPr>
      </w:pPr>
      <w:r w:rsidRPr="00DB44D7">
        <w:rPr>
          <w:rFonts w:cstheme="minorHAnsi"/>
          <w:sz w:val="20"/>
          <w:szCs w:val="20"/>
        </w:rPr>
        <w:t>This Credit Guide &amp; Quote is provided by</w:t>
      </w:r>
      <w:r w:rsidR="0067514F" w:rsidRPr="00DB44D7">
        <w:rPr>
          <w:rFonts w:cstheme="minorHAnsi"/>
          <w:sz w:val="20"/>
          <w:szCs w:val="20"/>
        </w:rPr>
        <w:t xml:space="preserve"> </w:t>
      </w:r>
      <w:bookmarkStart w:id="0" w:name="_Hlk201239697"/>
      <w:r w:rsidR="002156B7">
        <w:rPr>
          <w:rFonts w:cstheme="minorHAnsi"/>
          <w:sz w:val="20"/>
          <w:szCs w:val="20"/>
          <w:highlight w:val="yellow"/>
        </w:rPr>
        <w:t>Bout Logistics</w:t>
      </w:r>
      <w:r w:rsidR="0067514F" w:rsidRPr="00D440CB">
        <w:rPr>
          <w:rFonts w:cstheme="minorHAnsi"/>
          <w:sz w:val="20"/>
          <w:szCs w:val="20"/>
          <w:highlight w:val="yellow"/>
        </w:rPr>
        <w:t xml:space="preserve"> </w:t>
      </w:r>
      <w:bookmarkEnd w:id="0"/>
      <w:r w:rsidR="0067514F" w:rsidRPr="00D440CB">
        <w:rPr>
          <w:rFonts w:cstheme="minorHAnsi"/>
          <w:sz w:val="20"/>
          <w:szCs w:val="20"/>
          <w:highlight w:val="yellow"/>
        </w:rPr>
        <w:t>Pty Ltd</w:t>
      </w:r>
      <w:r w:rsidR="00781C76" w:rsidRPr="00D440CB">
        <w:rPr>
          <w:rFonts w:cstheme="minorHAnsi"/>
          <w:sz w:val="20"/>
          <w:szCs w:val="20"/>
          <w:highlight w:val="yellow"/>
        </w:rPr>
        <w:t xml:space="preserve"> </w:t>
      </w:r>
      <w:r w:rsidR="007D6CD3" w:rsidRPr="00D440CB">
        <w:rPr>
          <w:rFonts w:cstheme="minorHAnsi"/>
          <w:sz w:val="20"/>
          <w:szCs w:val="20"/>
          <w:highlight w:val="yellow"/>
        </w:rPr>
        <w:t xml:space="preserve">t/as </w:t>
      </w:r>
      <w:bookmarkStart w:id="1" w:name="_Hlk201239703"/>
      <w:proofErr w:type="spellStart"/>
      <w:r w:rsidR="002156B7">
        <w:rPr>
          <w:rFonts w:cstheme="minorHAnsi"/>
          <w:sz w:val="20"/>
          <w:szCs w:val="20"/>
          <w:highlight w:val="yellow"/>
        </w:rPr>
        <w:t>Comparefin</w:t>
      </w:r>
      <w:proofErr w:type="spellEnd"/>
      <w:r w:rsidR="002156B7">
        <w:rPr>
          <w:rFonts w:cstheme="minorHAnsi"/>
          <w:sz w:val="20"/>
          <w:szCs w:val="20"/>
          <w:highlight w:val="yellow"/>
        </w:rPr>
        <w:t xml:space="preserve"> </w:t>
      </w:r>
      <w:bookmarkEnd w:id="1"/>
      <w:r w:rsidR="00781C76" w:rsidRPr="00D440CB">
        <w:rPr>
          <w:rFonts w:cstheme="minorHAnsi"/>
          <w:sz w:val="20"/>
          <w:szCs w:val="20"/>
          <w:highlight w:val="yellow"/>
        </w:rPr>
        <w:t>(</w:t>
      </w:r>
      <w:r w:rsidR="00FE44FA" w:rsidRPr="00D440CB">
        <w:rPr>
          <w:rFonts w:cstheme="minorHAnsi"/>
          <w:sz w:val="20"/>
          <w:szCs w:val="20"/>
          <w:highlight w:val="yellow"/>
        </w:rPr>
        <w:t>A</w:t>
      </w:r>
      <w:r w:rsidR="00672083" w:rsidRPr="00D440CB">
        <w:rPr>
          <w:rFonts w:cstheme="minorHAnsi"/>
          <w:sz w:val="20"/>
          <w:szCs w:val="20"/>
          <w:highlight w:val="yellow"/>
        </w:rPr>
        <w:t>B</w:t>
      </w:r>
      <w:r w:rsidR="00FE44FA" w:rsidRPr="00D440CB">
        <w:rPr>
          <w:rFonts w:cstheme="minorHAnsi"/>
          <w:sz w:val="20"/>
          <w:szCs w:val="20"/>
          <w:highlight w:val="yellow"/>
        </w:rPr>
        <w:t xml:space="preserve">N </w:t>
      </w:r>
      <w:bookmarkStart w:id="2" w:name="_Hlk201239710"/>
      <w:r w:rsidR="002156B7">
        <w:rPr>
          <w:rFonts w:cstheme="minorHAnsi"/>
          <w:sz w:val="20"/>
          <w:szCs w:val="20"/>
          <w:highlight w:val="yellow"/>
        </w:rPr>
        <w:t>94 663 332 241</w:t>
      </w:r>
      <w:bookmarkEnd w:id="2"/>
      <w:r w:rsidR="00FE44FA" w:rsidRPr="00D440CB">
        <w:rPr>
          <w:rFonts w:cstheme="minorHAnsi"/>
          <w:sz w:val="20"/>
          <w:szCs w:val="20"/>
          <w:highlight w:val="yellow"/>
        </w:rPr>
        <w:t>), Authorised Credit Representative</w:t>
      </w:r>
      <w:r w:rsidR="0038255D" w:rsidRPr="00072E28">
        <w:rPr>
          <w:rFonts w:cstheme="minorHAnsi"/>
          <w:sz w:val="20"/>
          <w:szCs w:val="20"/>
          <w:highlight w:val="yellow"/>
        </w:rPr>
        <w:t xml:space="preserve"> #</w:t>
      </w:r>
      <w:r w:rsidR="002156B7">
        <w:rPr>
          <w:rFonts w:cstheme="minorHAnsi"/>
          <w:sz w:val="20"/>
          <w:szCs w:val="20"/>
          <w:highlight w:val="yellow"/>
        </w:rPr>
        <w:t>570016</w:t>
      </w:r>
      <w:r w:rsidR="009D3F0F">
        <w:rPr>
          <w:sz w:val="20"/>
          <w:szCs w:val="20"/>
        </w:rPr>
        <w:t xml:space="preserve"> </w:t>
      </w:r>
      <w:r w:rsidR="00CD5C7F" w:rsidRPr="009760DB">
        <w:rPr>
          <w:rFonts w:cstheme="minorHAnsi"/>
          <w:sz w:val="20"/>
          <w:szCs w:val="20"/>
        </w:rPr>
        <w:t xml:space="preserve">of Fintelligence Pty Ltd (ABN 80 625 017 174), Australian Credit Licence </w:t>
      </w:r>
      <w:r w:rsidR="00064EF8" w:rsidRPr="009760DB">
        <w:rPr>
          <w:rFonts w:cstheme="minorHAnsi"/>
          <w:sz w:val="20"/>
          <w:szCs w:val="20"/>
        </w:rPr>
        <w:t>#</w:t>
      </w:r>
      <w:r w:rsidR="00CD5C7F" w:rsidRPr="009760DB">
        <w:rPr>
          <w:rFonts w:cstheme="minorHAnsi"/>
          <w:sz w:val="20"/>
          <w:szCs w:val="20"/>
        </w:rPr>
        <w:t xml:space="preserve"> 511803.  </w:t>
      </w:r>
      <w:r w:rsidR="009760DB" w:rsidRPr="009760DB">
        <w:rPr>
          <w:rFonts w:cstheme="minorHAnsi"/>
          <w:sz w:val="20"/>
          <w:szCs w:val="20"/>
        </w:rPr>
        <w:t xml:space="preserve">Our address is </w:t>
      </w:r>
      <w:bookmarkStart w:id="3" w:name="_Hlk201239813"/>
      <w:r w:rsidR="002156B7">
        <w:rPr>
          <w:rFonts w:cstheme="minorHAnsi"/>
          <w:sz w:val="20"/>
          <w:szCs w:val="20"/>
          <w:highlight w:val="yellow"/>
        </w:rPr>
        <w:t>27</w:t>
      </w:r>
      <w:r w:rsidR="009760DB" w:rsidRPr="00D440CB">
        <w:rPr>
          <w:rFonts w:cstheme="minorHAnsi"/>
          <w:sz w:val="20"/>
          <w:szCs w:val="20"/>
          <w:highlight w:val="yellow"/>
        </w:rPr>
        <w:t xml:space="preserve"> </w:t>
      </w:r>
      <w:r w:rsidR="002156B7">
        <w:rPr>
          <w:rFonts w:cstheme="minorHAnsi"/>
          <w:sz w:val="20"/>
          <w:szCs w:val="20"/>
          <w:highlight w:val="yellow"/>
        </w:rPr>
        <w:t xml:space="preserve">Parkinson Avenue, </w:t>
      </w:r>
      <w:proofErr w:type="spellStart"/>
      <w:r w:rsidR="002156B7">
        <w:rPr>
          <w:rFonts w:cstheme="minorHAnsi"/>
          <w:sz w:val="20"/>
          <w:szCs w:val="20"/>
          <w:highlight w:val="yellow"/>
        </w:rPr>
        <w:t>Kewarra</w:t>
      </w:r>
      <w:proofErr w:type="spellEnd"/>
      <w:r w:rsidR="002156B7">
        <w:rPr>
          <w:rFonts w:cstheme="minorHAnsi"/>
          <w:sz w:val="20"/>
          <w:szCs w:val="20"/>
          <w:highlight w:val="yellow"/>
        </w:rPr>
        <w:t xml:space="preserve"> Beach QLD 4879</w:t>
      </w:r>
      <w:bookmarkEnd w:id="3"/>
      <w:r w:rsidR="009760DB" w:rsidRPr="00D440CB">
        <w:rPr>
          <w:rFonts w:cstheme="minorHAnsi"/>
          <w:sz w:val="20"/>
          <w:szCs w:val="20"/>
          <w:highlight w:val="yellow"/>
        </w:rPr>
        <w:t xml:space="preserve">. </w:t>
      </w:r>
      <w:r w:rsidR="009760DB" w:rsidRPr="00072E28">
        <w:rPr>
          <w:rFonts w:cstheme="minorHAnsi"/>
          <w:sz w:val="20"/>
          <w:szCs w:val="20"/>
        </w:rPr>
        <w:t xml:space="preserve"> Our contact details are phone –</w:t>
      </w:r>
      <w:r w:rsidR="002156B7">
        <w:rPr>
          <w:rFonts w:cstheme="minorHAnsi"/>
          <w:sz w:val="20"/>
          <w:szCs w:val="20"/>
          <w:highlight w:val="yellow"/>
        </w:rPr>
        <w:t xml:space="preserve"> </w:t>
      </w:r>
      <w:bookmarkStart w:id="4" w:name="_Hlk201239747"/>
      <w:r w:rsidR="002156B7">
        <w:rPr>
          <w:rFonts w:cstheme="minorHAnsi"/>
          <w:sz w:val="20"/>
          <w:szCs w:val="20"/>
          <w:highlight w:val="yellow"/>
        </w:rPr>
        <w:t>0423 432 752</w:t>
      </w:r>
      <w:r w:rsidR="009760DB" w:rsidRPr="00D440CB">
        <w:rPr>
          <w:rFonts w:cstheme="minorHAnsi"/>
          <w:sz w:val="20"/>
          <w:szCs w:val="20"/>
          <w:highlight w:val="yellow"/>
        </w:rPr>
        <w:t xml:space="preserve"> </w:t>
      </w:r>
      <w:bookmarkEnd w:id="4"/>
      <w:r w:rsidR="009760DB" w:rsidRPr="00072E28">
        <w:rPr>
          <w:rFonts w:cstheme="minorHAnsi"/>
          <w:sz w:val="20"/>
          <w:szCs w:val="20"/>
        </w:rPr>
        <w:t>and our email is</w:t>
      </w:r>
      <w:r w:rsidR="00072E28">
        <w:rPr>
          <w:rFonts w:cstheme="minorHAnsi"/>
          <w:sz w:val="20"/>
          <w:szCs w:val="20"/>
        </w:rPr>
        <w:t xml:space="preserve"> </w:t>
      </w:r>
      <w:r w:rsidR="009760DB" w:rsidRPr="00D440CB">
        <w:rPr>
          <w:rFonts w:cstheme="minorHAnsi"/>
          <w:sz w:val="20"/>
          <w:szCs w:val="20"/>
          <w:highlight w:val="yellow"/>
        </w:rPr>
        <w:t xml:space="preserve"> </w:t>
      </w:r>
      <w:bookmarkStart w:id="5" w:name="_Hlk201239787"/>
      <w:r w:rsidR="002156B7">
        <w:rPr>
          <w:rFonts w:cstheme="minorHAnsi"/>
          <w:sz w:val="20"/>
          <w:szCs w:val="20"/>
          <w:highlight w:val="yellow"/>
        </w:rPr>
        <w:fldChar w:fldCharType="begin"/>
      </w:r>
      <w:r w:rsidR="002156B7">
        <w:rPr>
          <w:rFonts w:cstheme="minorHAnsi"/>
          <w:sz w:val="20"/>
          <w:szCs w:val="20"/>
          <w:highlight w:val="yellow"/>
        </w:rPr>
        <w:instrText>HYPERLINK "mailto:karl@comparefin.com.au"</w:instrText>
      </w:r>
      <w:r w:rsidR="002156B7">
        <w:rPr>
          <w:rFonts w:cstheme="minorHAnsi"/>
          <w:sz w:val="20"/>
          <w:szCs w:val="20"/>
          <w:highlight w:val="yellow"/>
        </w:rPr>
        <w:fldChar w:fldCharType="separate"/>
      </w:r>
      <w:r w:rsidR="002156B7" w:rsidRPr="00DE2EE1">
        <w:rPr>
          <w:rStyle w:val="Hyperlink"/>
          <w:rFonts w:cstheme="minorHAnsi"/>
          <w:sz w:val="20"/>
          <w:szCs w:val="20"/>
          <w:highlight w:val="yellow"/>
        </w:rPr>
        <w:t>karl@comparefin.com.au</w:t>
      </w:r>
      <w:r w:rsidR="002156B7">
        <w:rPr>
          <w:rFonts w:cstheme="minorHAnsi"/>
          <w:sz w:val="20"/>
          <w:szCs w:val="20"/>
          <w:highlight w:val="yellow"/>
        </w:rPr>
        <w:fldChar w:fldCharType="end"/>
      </w:r>
      <w:bookmarkEnd w:id="5"/>
      <w:r w:rsidR="002204D1">
        <w:rPr>
          <w:rFonts w:cstheme="minorHAnsi"/>
          <w:sz w:val="20"/>
          <w:szCs w:val="20"/>
          <w:highlight w:val="yellow"/>
        </w:rPr>
        <w:t>.</w:t>
      </w:r>
    </w:p>
    <w:p w14:paraId="2A42E4C1" w14:textId="77777777" w:rsidR="00393E70" w:rsidRPr="002204D1" w:rsidRDefault="00393E70" w:rsidP="00393E70">
      <w:pPr>
        <w:spacing w:after="0"/>
        <w:jc w:val="both"/>
        <w:rPr>
          <w:rFonts w:cstheme="minorHAnsi"/>
          <w:sz w:val="20"/>
          <w:szCs w:val="20"/>
          <w:highlight w:val="yellow"/>
        </w:rPr>
      </w:pPr>
    </w:p>
    <w:p w14:paraId="634E7DB4" w14:textId="77777777" w:rsidR="00AD6403" w:rsidRPr="00DB44D7" w:rsidRDefault="00AD6403" w:rsidP="00393E70">
      <w:pPr>
        <w:spacing w:after="0"/>
        <w:jc w:val="both"/>
        <w:rPr>
          <w:b/>
          <w:caps/>
          <w:sz w:val="20"/>
          <w:szCs w:val="20"/>
        </w:rPr>
      </w:pPr>
      <w:r w:rsidRPr="00DB44D7">
        <w:rPr>
          <w:b/>
          <w:caps/>
          <w:sz w:val="20"/>
          <w:szCs w:val="20"/>
        </w:rPr>
        <w:t>Our Credit Services:</w:t>
      </w:r>
    </w:p>
    <w:p w14:paraId="55394811" w14:textId="134D194B" w:rsidR="003C006B" w:rsidRDefault="00AD6403" w:rsidP="00393E70">
      <w:pPr>
        <w:spacing w:after="0"/>
        <w:jc w:val="both"/>
        <w:rPr>
          <w:sz w:val="20"/>
          <w:szCs w:val="20"/>
        </w:rPr>
      </w:pPr>
      <w:r w:rsidRPr="00DB44D7">
        <w:rPr>
          <w:sz w:val="20"/>
          <w:szCs w:val="20"/>
        </w:rPr>
        <w:t xml:space="preserve">We will assist you to select a </w:t>
      </w:r>
      <w:r w:rsidRPr="00804084">
        <w:rPr>
          <w:sz w:val="20"/>
          <w:szCs w:val="20"/>
        </w:rPr>
        <w:t xml:space="preserve">loan or lease </w:t>
      </w:r>
      <w:r w:rsidR="007C13E8" w:rsidRPr="00804084">
        <w:rPr>
          <w:sz w:val="20"/>
          <w:szCs w:val="20"/>
        </w:rPr>
        <w:t>to meet your needs</w:t>
      </w:r>
      <w:r w:rsidRPr="00804084">
        <w:rPr>
          <w:sz w:val="20"/>
          <w:szCs w:val="20"/>
        </w:rPr>
        <w:t xml:space="preserve">.  The </w:t>
      </w:r>
      <w:r w:rsidR="006F297D" w:rsidRPr="00804084">
        <w:rPr>
          <w:sz w:val="20"/>
          <w:szCs w:val="20"/>
        </w:rPr>
        <w:t>credit</w:t>
      </w:r>
      <w:r w:rsidR="00AC77C9" w:rsidRPr="00804084">
        <w:rPr>
          <w:sz w:val="20"/>
          <w:szCs w:val="20"/>
        </w:rPr>
        <w:t xml:space="preserve"> providers </w:t>
      </w:r>
      <w:r w:rsidRPr="00804084">
        <w:rPr>
          <w:sz w:val="20"/>
          <w:szCs w:val="20"/>
        </w:rPr>
        <w:t>we most commonly use</w:t>
      </w:r>
      <w:r w:rsidR="00994CDB" w:rsidRPr="00804084">
        <w:rPr>
          <w:sz w:val="20"/>
          <w:szCs w:val="20"/>
        </w:rPr>
        <w:t xml:space="preserve"> </w:t>
      </w:r>
      <w:proofErr w:type="gramStart"/>
      <w:r w:rsidR="00994CDB" w:rsidRPr="00804084">
        <w:rPr>
          <w:sz w:val="20"/>
          <w:szCs w:val="20"/>
        </w:rPr>
        <w:t>are</w:t>
      </w:r>
      <w:proofErr w:type="gramEnd"/>
      <w:r w:rsidR="00A52AB5" w:rsidRPr="00804084">
        <w:rPr>
          <w:sz w:val="20"/>
          <w:szCs w:val="20"/>
        </w:rPr>
        <w:t xml:space="preserve"> </w:t>
      </w:r>
      <w:r w:rsidR="00804084" w:rsidRPr="00D440CB">
        <w:rPr>
          <w:rFonts w:cstheme="minorHAnsi"/>
          <w:sz w:val="20"/>
          <w:szCs w:val="20"/>
          <w:highlight w:val="yellow"/>
        </w:rPr>
        <w:t xml:space="preserve">Pepper Asset Finance Pty Ltd, Secure Funding Pty Ltd (Liberty), </w:t>
      </w:r>
      <w:proofErr w:type="spellStart"/>
      <w:r w:rsidR="002156B7">
        <w:rPr>
          <w:rFonts w:cstheme="minorHAnsi"/>
          <w:sz w:val="20"/>
          <w:szCs w:val="20"/>
          <w:highlight w:val="yellow"/>
        </w:rPr>
        <w:t>Moneyplace</w:t>
      </w:r>
      <w:proofErr w:type="spellEnd"/>
      <w:r w:rsidR="002156B7">
        <w:rPr>
          <w:rFonts w:cstheme="minorHAnsi"/>
          <w:sz w:val="20"/>
          <w:szCs w:val="20"/>
          <w:highlight w:val="yellow"/>
        </w:rPr>
        <w:t xml:space="preserve">, </w:t>
      </w:r>
      <w:proofErr w:type="spellStart"/>
      <w:r w:rsidR="002156B7">
        <w:rPr>
          <w:rFonts w:cstheme="minorHAnsi"/>
          <w:sz w:val="20"/>
          <w:szCs w:val="20"/>
          <w:highlight w:val="yellow"/>
        </w:rPr>
        <w:t>Financeone</w:t>
      </w:r>
      <w:proofErr w:type="spellEnd"/>
      <w:r w:rsidR="00804084" w:rsidRPr="00D440CB">
        <w:rPr>
          <w:rFonts w:cstheme="minorHAnsi"/>
          <w:sz w:val="20"/>
          <w:szCs w:val="20"/>
          <w:highlight w:val="yellow"/>
        </w:rPr>
        <w:t>, WISR</w:t>
      </w:r>
      <w:r w:rsidR="005A1D57">
        <w:rPr>
          <w:rFonts w:cstheme="minorHAnsi"/>
          <w:sz w:val="20"/>
          <w:szCs w:val="20"/>
          <w:highlight w:val="yellow"/>
        </w:rPr>
        <w:t xml:space="preserve">, </w:t>
      </w:r>
      <w:proofErr w:type="spellStart"/>
      <w:r w:rsidR="005A1D57">
        <w:rPr>
          <w:rFonts w:cstheme="minorHAnsi"/>
          <w:sz w:val="20"/>
          <w:szCs w:val="20"/>
          <w:highlight w:val="yellow"/>
        </w:rPr>
        <w:t>Firstmac</w:t>
      </w:r>
      <w:proofErr w:type="spellEnd"/>
      <w:r w:rsidR="00804084" w:rsidRPr="00D440CB">
        <w:rPr>
          <w:rFonts w:cstheme="minorHAnsi"/>
          <w:sz w:val="20"/>
          <w:szCs w:val="20"/>
          <w:highlight w:val="yellow"/>
        </w:rPr>
        <w:t xml:space="preserve"> and Plenti</w:t>
      </w:r>
      <w:r w:rsidR="0061301D" w:rsidRPr="00804084">
        <w:rPr>
          <w:rFonts w:cstheme="minorHAnsi"/>
          <w:sz w:val="20"/>
          <w:szCs w:val="20"/>
        </w:rPr>
        <w:t xml:space="preserve">, </w:t>
      </w:r>
      <w:r w:rsidRPr="00804084">
        <w:rPr>
          <w:sz w:val="20"/>
          <w:szCs w:val="20"/>
        </w:rPr>
        <w:t>although we do use others.</w:t>
      </w:r>
    </w:p>
    <w:p w14:paraId="118EA0AD" w14:textId="77777777" w:rsidR="00393E70" w:rsidRPr="00DB44D7" w:rsidRDefault="00393E70" w:rsidP="00393E70">
      <w:pPr>
        <w:spacing w:after="0"/>
        <w:jc w:val="both"/>
        <w:rPr>
          <w:sz w:val="20"/>
          <w:szCs w:val="20"/>
        </w:rPr>
      </w:pPr>
    </w:p>
    <w:p w14:paraId="27B6C0ED" w14:textId="77777777" w:rsidR="002D7A9D" w:rsidRPr="00DB44D7" w:rsidRDefault="002D7A9D" w:rsidP="00393E70">
      <w:pPr>
        <w:spacing w:after="0"/>
        <w:jc w:val="both"/>
        <w:rPr>
          <w:b/>
          <w:caps/>
          <w:sz w:val="20"/>
          <w:szCs w:val="20"/>
        </w:rPr>
      </w:pPr>
      <w:r w:rsidRPr="00DB44D7">
        <w:rPr>
          <w:b/>
          <w:caps/>
          <w:sz w:val="20"/>
          <w:szCs w:val="20"/>
        </w:rPr>
        <w:t>Information we will require from you:</w:t>
      </w:r>
    </w:p>
    <w:p w14:paraId="291400CB" w14:textId="77777777" w:rsidR="002D7A9D" w:rsidRDefault="00C54A5D" w:rsidP="00393E70">
      <w:pPr>
        <w:spacing w:after="0"/>
        <w:jc w:val="both"/>
        <w:rPr>
          <w:sz w:val="20"/>
          <w:szCs w:val="20"/>
        </w:rPr>
      </w:pPr>
      <w:r w:rsidRPr="00DB44D7">
        <w:rPr>
          <w:sz w:val="20"/>
          <w:szCs w:val="20"/>
        </w:rPr>
        <w:t xml:space="preserve">We are obliged to ensure any loan or lease we </w:t>
      </w:r>
      <w:r w:rsidR="00625625" w:rsidRPr="00DB44D7">
        <w:rPr>
          <w:sz w:val="20"/>
          <w:szCs w:val="20"/>
        </w:rPr>
        <w:t xml:space="preserve">suggest or </w:t>
      </w:r>
      <w:r w:rsidRPr="00DB44D7">
        <w:rPr>
          <w:sz w:val="20"/>
          <w:szCs w:val="20"/>
        </w:rPr>
        <w:t>assist you to apply for, including an increase to an existing credit limit, is not unsuitable for your purposes.  This includes if the loan or lease does not meet your requirements</w:t>
      </w:r>
      <w:r w:rsidR="002D0F67" w:rsidRPr="00DB44D7">
        <w:rPr>
          <w:sz w:val="20"/>
          <w:szCs w:val="20"/>
        </w:rPr>
        <w:t xml:space="preserve"> or objectives</w:t>
      </w:r>
      <w:r w:rsidRPr="00DB44D7">
        <w:rPr>
          <w:sz w:val="20"/>
          <w:szCs w:val="20"/>
        </w:rPr>
        <w:t xml:space="preserve">, if you are unable to make the repayments, or </w:t>
      </w:r>
      <w:r w:rsidR="00B179FC" w:rsidRPr="00DB44D7">
        <w:rPr>
          <w:sz w:val="20"/>
          <w:szCs w:val="20"/>
        </w:rPr>
        <w:t xml:space="preserve">you </w:t>
      </w:r>
      <w:r w:rsidRPr="00DB44D7">
        <w:rPr>
          <w:sz w:val="20"/>
          <w:szCs w:val="20"/>
        </w:rPr>
        <w:t xml:space="preserve">could only do so with substantial hardship.  Therefore, we will need some information from you.  It is important that the information you provide </w:t>
      </w:r>
      <w:r w:rsidR="003B3BF5" w:rsidRPr="00DB44D7">
        <w:rPr>
          <w:sz w:val="20"/>
          <w:szCs w:val="20"/>
        </w:rPr>
        <w:t>is</w:t>
      </w:r>
      <w:r w:rsidRPr="00DB44D7">
        <w:rPr>
          <w:sz w:val="20"/>
          <w:szCs w:val="20"/>
        </w:rPr>
        <w:t xml:space="preserve"> entirely accurate.</w:t>
      </w:r>
    </w:p>
    <w:p w14:paraId="7F6F242A" w14:textId="77777777" w:rsidR="00393E70" w:rsidRPr="00DB44D7" w:rsidRDefault="00393E70" w:rsidP="00393E70">
      <w:pPr>
        <w:spacing w:after="0"/>
        <w:jc w:val="both"/>
        <w:rPr>
          <w:sz w:val="20"/>
          <w:szCs w:val="20"/>
        </w:rPr>
      </w:pPr>
    </w:p>
    <w:p w14:paraId="65CB56D7" w14:textId="77777777" w:rsidR="00C54A5D" w:rsidRPr="00DB44D7" w:rsidRDefault="00C54A5D" w:rsidP="00393E70">
      <w:pPr>
        <w:spacing w:after="0"/>
        <w:jc w:val="both"/>
        <w:rPr>
          <w:b/>
          <w:caps/>
          <w:sz w:val="20"/>
          <w:szCs w:val="20"/>
        </w:rPr>
      </w:pPr>
      <w:r w:rsidRPr="00DB44D7">
        <w:rPr>
          <w:b/>
          <w:caps/>
          <w:sz w:val="20"/>
          <w:szCs w:val="20"/>
        </w:rPr>
        <w:t>Copies of our Assessment:</w:t>
      </w:r>
    </w:p>
    <w:p w14:paraId="44CF7269" w14:textId="77777777" w:rsidR="00C54A5D" w:rsidRDefault="008226BE" w:rsidP="00393E70">
      <w:pPr>
        <w:spacing w:after="0"/>
        <w:jc w:val="both"/>
        <w:rPr>
          <w:sz w:val="20"/>
          <w:szCs w:val="20"/>
        </w:rPr>
      </w:pPr>
      <w:r w:rsidRPr="00DB44D7">
        <w:rPr>
          <w:sz w:val="20"/>
          <w:szCs w:val="20"/>
        </w:rPr>
        <w:t xml:space="preserve">At any time within 7 years of us providing you with credit assistance, you may request a copy of </w:t>
      </w:r>
      <w:r w:rsidR="00CB1BFB" w:rsidRPr="00DB44D7">
        <w:rPr>
          <w:sz w:val="20"/>
          <w:szCs w:val="20"/>
        </w:rPr>
        <w:t xml:space="preserve">the </w:t>
      </w:r>
      <w:r w:rsidRPr="00DB44D7">
        <w:rPr>
          <w:sz w:val="20"/>
          <w:szCs w:val="20"/>
        </w:rPr>
        <w:t>preliminary credit assessment.  We will provide you with this documentation within 7 business days of re</w:t>
      </w:r>
      <w:r w:rsidR="00494DF1" w:rsidRPr="00DB44D7">
        <w:rPr>
          <w:sz w:val="20"/>
          <w:szCs w:val="20"/>
        </w:rPr>
        <w:t>ceiving your request.  However, if your req</w:t>
      </w:r>
      <w:r w:rsidR="009C1CF8" w:rsidRPr="00DB44D7">
        <w:rPr>
          <w:sz w:val="20"/>
          <w:szCs w:val="20"/>
        </w:rPr>
        <w:t>u</w:t>
      </w:r>
      <w:r w:rsidR="00494DF1" w:rsidRPr="00DB44D7">
        <w:rPr>
          <w:sz w:val="20"/>
          <w:szCs w:val="20"/>
        </w:rPr>
        <w:t xml:space="preserve">est is more than 2 years after the date of our </w:t>
      </w:r>
      <w:r w:rsidR="00CB1BFB" w:rsidRPr="00DB44D7">
        <w:rPr>
          <w:sz w:val="20"/>
          <w:szCs w:val="20"/>
        </w:rPr>
        <w:t>C</w:t>
      </w:r>
      <w:r w:rsidR="00494DF1" w:rsidRPr="00DB44D7">
        <w:rPr>
          <w:sz w:val="20"/>
          <w:szCs w:val="20"/>
        </w:rPr>
        <w:t xml:space="preserve">redit </w:t>
      </w:r>
      <w:r w:rsidR="00CB1BFB" w:rsidRPr="00DB44D7">
        <w:rPr>
          <w:sz w:val="20"/>
          <w:szCs w:val="20"/>
        </w:rPr>
        <w:t>Q</w:t>
      </w:r>
      <w:r w:rsidR="00494DF1" w:rsidRPr="00DB44D7">
        <w:rPr>
          <w:sz w:val="20"/>
          <w:szCs w:val="20"/>
        </w:rPr>
        <w:t>uote</w:t>
      </w:r>
      <w:r w:rsidR="00CB1BFB" w:rsidRPr="00DB44D7">
        <w:rPr>
          <w:sz w:val="20"/>
          <w:szCs w:val="20"/>
        </w:rPr>
        <w:t>,</w:t>
      </w:r>
      <w:r w:rsidR="00494DF1" w:rsidRPr="00DB44D7">
        <w:rPr>
          <w:sz w:val="20"/>
          <w:szCs w:val="20"/>
        </w:rPr>
        <w:t xml:space="preserve"> we may take up to 21 business days </w:t>
      </w:r>
      <w:r w:rsidR="0042732E" w:rsidRPr="00DB44D7">
        <w:rPr>
          <w:sz w:val="20"/>
          <w:szCs w:val="20"/>
        </w:rPr>
        <w:t>after</w:t>
      </w:r>
      <w:r w:rsidR="00494DF1" w:rsidRPr="00DB44D7">
        <w:rPr>
          <w:sz w:val="20"/>
          <w:szCs w:val="20"/>
        </w:rPr>
        <w:t xml:space="preserve"> receiving </w:t>
      </w:r>
      <w:r w:rsidR="009C1CF8" w:rsidRPr="00DB44D7">
        <w:rPr>
          <w:sz w:val="20"/>
          <w:szCs w:val="20"/>
        </w:rPr>
        <w:t>the</w:t>
      </w:r>
      <w:r w:rsidR="00494DF1" w:rsidRPr="00DB44D7">
        <w:rPr>
          <w:sz w:val="20"/>
          <w:szCs w:val="20"/>
        </w:rPr>
        <w:t xml:space="preserve"> request.</w:t>
      </w:r>
    </w:p>
    <w:p w14:paraId="65650D18" w14:textId="77777777" w:rsidR="00393E70" w:rsidRPr="00DB44D7" w:rsidRDefault="00393E70" w:rsidP="00393E70">
      <w:pPr>
        <w:spacing w:after="0"/>
        <w:jc w:val="both"/>
        <w:rPr>
          <w:sz w:val="20"/>
          <w:szCs w:val="20"/>
        </w:rPr>
      </w:pPr>
    </w:p>
    <w:p w14:paraId="70B44196" w14:textId="77777777" w:rsidR="00494DF1" w:rsidRPr="00DB44D7" w:rsidRDefault="00494DF1" w:rsidP="00393E70">
      <w:pPr>
        <w:spacing w:after="0"/>
        <w:jc w:val="both"/>
        <w:rPr>
          <w:b/>
          <w:caps/>
          <w:sz w:val="20"/>
          <w:szCs w:val="20"/>
        </w:rPr>
      </w:pPr>
      <w:r w:rsidRPr="00DB44D7">
        <w:rPr>
          <w:b/>
          <w:caps/>
          <w:sz w:val="20"/>
          <w:szCs w:val="20"/>
        </w:rPr>
        <w:t>Fees payable by you</w:t>
      </w:r>
      <w:r w:rsidR="009814AC" w:rsidRPr="00DB44D7">
        <w:rPr>
          <w:b/>
          <w:caps/>
          <w:sz w:val="20"/>
          <w:szCs w:val="20"/>
        </w:rPr>
        <w:t xml:space="preserve"> TO US</w:t>
      </w:r>
      <w:r w:rsidRPr="00DB44D7">
        <w:rPr>
          <w:b/>
          <w:caps/>
          <w:sz w:val="20"/>
          <w:szCs w:val="20"/>
        </w:rPr>
        <w:t>:</w:t>
      </w:r>
    </w:p>
    <w:p w14:paraId="4E44F899" w14:textId="4D705FF2" w:rsidR="00C30775" w:rsidRDefault="00392A35" w:rsidP="00393E70">
      <w:pPr>
        <w:spacing w:after="0"/>
        <w:jc w:val="both"/>
        <w:rPr>
          <w:sz w:val="20"/>
          <w:szCs w:val="20"/>
        </w:rPr>
      </w:pPr>
      <w:r w:rsidRPr="00DB44D7">
        <w:rPr>
          <w:sz w:val="20"/>
          <w:szCs w:val="20"/>
        </w:rPr>
        <w:t xml:space="preserve">We may charge you </w:t>
      </w:r>
      <w:r w:rsidR="00DD5349" w:rsidRPr="00DB44D7">
        <w:rPr>
          <w:sz w:val="20"/>
          <w:szCs w:val="20"/>
        </w:rPr>
        <w:t xml:space="preserve">up to </w:t>
      </w:r>
      <w:r w:rsidR="00DD5349" w:rsidRPr="00D440CB">
        <w:rPr>
          <w:sz w:val="20"/>
          <w:szCs w:val="20"/>
          <w:highlight w:val="yellow"/>
        </w:rPr>
        <w:t>$</w:t>
      </w:r>
      <w:r w:rsidR="002156B7">
        <w:rPr>
          <w:sz w:val="20"/>
          <w:szCs w:val="20"/>
          <w:highlight w:val="yellow"/>
        </w:rPr>
        <w:t>1,995</w:t>
      </w:r>
      <w:r w:rsidR="00B1395F" w:rsidRPr="00D440CB">
        <w:rPr>
          <w:sz w:val="20"/>
          <w:szCs w:val="20"/>
          <w:highlight w:val="yellow"/>
        </w:rPr>
        <w:t xml:space="preserve"> </w:t>
      </w:r>
      <w:r w:rsidR="00DD5349" w:rsidRPr="00D440CB">
        <w:rPr>
          <w:sz w:val="20"/>
          <w:szCs w:val="20"/>
          <w:highlight w:val="yellow"/>
        </w:rPr>
        <w:t>(incl. GST)</w:t>
      </w:r>
      <w:r w:rsidR="00DD5349" w:rsidRPr="00DB44D7">
        <w:rPr>
          <w:sz w:val="20"/>
          <w:szCs w:val="20"/>
        </w:rPr>
        <w:t xml:space="preserve"> </w:t>
      </w:r>
      <w:r w:rsidR="003C6AAC" w:rsidRPr="00DB44D7">
        <w:rPr>
          <w:sz w:val="20"/>
          <w:szCs w:val="20"/>
        </w:rPr>
        <w:t xml:space="preserve">as an Origination Fee </w:t>
      </w:r>
      <w:r w:rsidRPr="00DB44D7">
        <w:rPr>
          <w:sz w:val="20"/>
          <w:szCs w:val="20"/>
        </w:rPr>
        <w:t>for our services when providing credit assistance</w:t>
      </w:r>
      <w:r w:rsidR="003C6AAC" w:rsidRPr="00DB44D7">
        <w:rPr>
          <w:sz w:val="20"/>
          <w:szCs w:val="20"/>
        </w:rPr>
        <w:t xml:space="preserve">, although this </w:t>
      </w:r>
      <w:r w:rsidR="0013638F" w:rsidRPr="00DB44D7">
        <w:rPr>
          <w:sz w:val="20"/>
          <w:szCs w:val="20"/>
        </w:rPr>
        <w:t xml:space="preserve">is </w:t>
      </w:r>
      <w:r w:rsidR="003C6AAC" w:rsidRPr="00DB44D7">
        <w:rPr>
          <w:sz w:val="20"/>
          <w:szCs w:val="20"/>
        </w:rPr>
        <w:t>only payable should the loan proceed</w:t>
      </w:r>
      <w:r w:rsidRPr="00DB44D7">
        <w:rPr>
          <w:sz w:val="20"/>
          <w:szCs w:val="20"/>
        </w:rPr>
        <w:t xml:space="preserve">.  </w:t>
      </w:r>
      <w:r w:rsidR="003C6AAC" w:rsidRPr="00DB44D7">
        <w:rPr>
          <w:sz w:val="20"/>
          <w:szCs w:val="20"/>
        </w:rPr>
        <w:t>It is a one-off fee, payable at loan settlement</w:t>
      </w:r>
      <w:r w:rsidR="007A1DA1" w:rsidRPr="00DB44D7">
        <w:rPr>
          <w:sz w:val="20"/>
          <w:szCs w:val="20"/>
        </w:rPr>
        <w:t>.  This fee may be paid directly to us, or part of the loan disbursements.  If via loan disbursement</w:t>
      </w:r>
      <w:r w:rsidR="006D6D3E" w:rsidRPr="00DB44D7">
        <w:rPr>
          <w:sz w:val="20"/>
          <w:szCs w:val="20"/>
        </w:rPr>
        <w:t xml:space="preserve">, this will increase your loan by the fee amount.  </w:t>
      </w:r>
    </w:p>
    <w:p w14:paraId="4701EF02" w14:textId="77777777" w:rsidR="00393E70" w:rsidRPr="00DB44D7" w:rsidRDefault="00393E70" w:rsidP="00393E70">
      <w:pPr>
        <w:spacing w:after="0"/>
        <w:jc w:val="both"/>
        <w:rPr>
          <w:sz w:val="20"/>
          <w:szCs w:val="20"/>
        </w:rPr>
      </w:pPr>
    </w:p>
    <w:p w14:paraId="303AE902" w14:textId="77777777" w:rsidR="009814AC" w:rsidRPr="00DB44D7" w:rsidRDefault="009814AC" w:rsidP="00393E70">
      <w:pPr>
        <w:spacing w:after="0"/>
        <w:jc w:val="both"/>
        <w:rPr>
          <w:b/>
          <w:sz w:val="20"/>
          <w:szCs w:val="20"/>
        </w:rPr>
      </w:pPr>
      <w:r w:rsidRPr="00DB44D7">
        <w:rPr>
          <w:b/>
          <w:sz w:val="20"/>
          <w:szCs w:val="20"/>
        </w:rPr>
        <w:t>FEES PAYABLE BY YOU TO THIRD PARTIES:</w:t>
      </w:r>
    </w:p>
    <w:p w14:paraId="5F09BDED" w14:textId="77777777" w:rsidR="009814AC" w:rsidRDefault="009814AC" w:rsidP="00393E70">
      <w:pPr>
        <w:spacing w:after="0"/>
        <w:jc w:val="both"/>
        <w:rPr>
          <w:sz w:val="20"/>
          <w:szCs w:val="20"/>
        </w:rPr>
      </w:pPr>
      <w:r w:rsidRPr="00DB44D7">
        <w:rPr>
          <w:sz w:val="20"/>
          <w:szCs w:val="20"/>
        </w:rPr>
        <w:t xml:space="preserve">When the application for a loan </w:t>
      </w:r>
      <w:r w:rsidR="0019115A" w:rsidRPr="00DB44D7">
        <w:rPr>
          <w:sz w:val="20"/>
          <w:szCs w:val="20"/>
        </w:rPr>
        <w:t>or</w:t>
      </w:r>
      <w:r w:rsidRPr="00DB44D7">
        <w:rPr>
          <w:sz w:val="20"/>
          <w:szCs w:val="20"/>
        </w:rPr>
        <w:t xml:space="preserve"> lease is submitted</w:t>
      </w:r>
      <w:r w:rsidR="00F10FE4" w:rsidRPr="00DB44D7">
        <w:rPr>
          <w:sz w:val="20"/>
          <w:szCs w:val="20"/>
        </w:rPr>
        <w:t xml:space="preserve"> and ultimately proceeds to settlement</w:t>
      </w:r>
      <w:r w:rsidRPr="00DB44D7">
        <w:rPr>
          <w:sz w:val="20"/>
          <w:szCs w:val="20"/>
        </w:rPr>
        <w:t>, you may be required to pay fees</w:t>
      </w:r>
      <w:r w:rsidR="009967DB" w:rsidRPr="00DB44D7">
        <w:rPr>
          <w:sz w:val="20"/>
          <w:szCs w:val="20"/>
        </w:rPr>
        <w:t xml:space="preserve"> to third parties</w:t>
      </w:r>
      <w:r w:rsidRPr="00DB44D7">
        <w:rPr>
          <w:sz w:val="20"/>
          <w:szCs w:val="20"/>
        </w:rPr>
        <w:t xml:space="preserve"> associated with the </w:t>
      </w:r>
      <w:proofErr w:type="gramStart"/>
      <w:r w:rsidRPr="00DB44D7">
        <w:rPr>
          <w:sz w:val="20"/>
          <w:szCs w:val="20"/>
        </w:rPr>
        <w:t>application</w:t>
      </w:r>
      <w:r w:rsidR="00F10FE4" w:rsidRPr="00DB44D7">
        <w:rPr>
          <w:sz w:val="20"/>
          <w:szCs w:val="20"/>
        </w:rPr>
        <w:t>;</w:t>
      </w:r>
      <w:proofErr w:type="gramEnd"/>
      <w:r w:rsidR="00F10FE4" w:rsidRPr="00DB44D7">
        <w:rPr>
          <w:sz w:val="20"/>
          <w:szCs w:val="20"/>
        </w:rPr>
        <w:t xml:space="preserve"> </w:t>
      </w:r>
      <w:r w:rsidRPr="00DB44D7">
        <w:rPr>
          <w:sz w:val="20"/>
          <w:szCs w:val="20"/>
        </w:rPr>
        <w:t xml:space="preserve">such as the </w:t>
      </w:r>
      <w:r w:rsidR="006F297D" w:rsidRPr="00DB44D7">
        <w:rPr>
          <w:sz w:val="20"/>
          <w:szCs w:val="20"/>
        </w:rPr>
        <w:t>credit</w:t>
      </w:r>
      <w:r w:rsidR="00AC77C9" w:rsidRPr="00DB44D7">
        <w:rPr>
          <w:sz w:val="20"/>
          <w:szCs w:val="20"/>
        </w:rPr>
        <w:t xml:space="preserve"> provider’</w:t>
      </w:r>
      <w:r w:rsidRPr="00DB44D7">
        <w:rPr>
          <w:sz w:val="20"/>
          <w:szCs w:val="20"/>
        </w:rPr>
        <w:t xml:space="preserve">s application fee, </w:t>
      </w:r>
      <w:r w:rsidR="00F10FE4" w:rsidRPr="00DB44D7">
        <w:rPr>
          <w:sz w:val="20"/>
          <w:szCs w:val="20"/>
        </w:rPr>
        <w:t xml:space="preserve">security registration fee, inspection </w:t>
      </w:r>
      <w:r w:rsidRPr="00DB44D7">
        <w:rPr>
          <w:sz w:val="20"/>
          <w:szCs w:val="20"/>
        </w:rPr>
        <w:t>fee or other fees.</w:t>
      </w:r>
      <w:r w:rsidR="00CF75E4" w:rsidRPr="00DB44D7">
        <w:rPr>
          <w:sz w:val="20"/>
          <w:szCs w:val="20"/>
        </w:rPr>
        <w:t xml:space="preserve">  </w:t>
      </w:r>
      <w:r w:rsidR="00F10FE4" w:rsidRPr="00DB44D7">
        <w:rPr>
          <w:sz w:val="20"/>
          <w:szCs w:val="20"/>
        </w:rPr>
        <w:t>If applicable, t</w:t>
      </w:r>
      <w:r w:rsidR="00CF75E4" w:rsidRPr="00DB44D7">
        <w:rPr>
          <w:sz w:val="20"/>
          <w:szCs w:val="20"/>
        </w:rPr>
        <w:t xml:space="preserve">hese will be detailed in the Credit Proposal document and provided </w:t>
      </w:r>
      <w:r w:rsidR="0019115A" w:rsidRPr="00DB44D7">
        <w:rPr>
          <w:sz w:val="20"/>
          <w:szCs w:val="20"/>
        </w:rPr>
        <w:t xml:space="preserve">to you </w:t>
      </w:r>
      <w:r w:rsidR="00CF75E4" w:rsidRPr="00DB44D7">
        <w:rPr>
          <w:sz w:val="20"/>
          <w:szCs w:val="20"/>
        </w:rPr>
        <w:t xml:space="preserve">before </w:t>
      </w:r>
      <w:r w:rsidR="0019115A" w:rsidRPr="00DB44D7">
        <w:rPr>
          <w:sz w:val="20"/>
          <w:szCs w:val="20"/>
        </w:rPr>
        <w:t xml:space="preserve">you </w:t>
      </w:r>
      <w:r w:rsidR="00CF75E4" w:rsidRPr="00DB44D7">
        <w:rPr>
          <w:sz w:val="20"/>
          <w:szCs w:val="20"/>
        </w:rPr>
        <w:t>apply for finance.  You can ask us how they are worked out.</w:t>
      </w:r>
    </w:p>
    <w:p w14:paraId="13C822E3" w14:textId="77777777" w:rsidR="00393E70" w:rsidRPr="00DB44D7" w:rsidRDefault="00393E70" w:rsidP="00393E70">
      <w:pPr>
        <w:spacing w:after="0"/>
        <w:jc w:val="both"/>
        <w:rPr>
          <w:sz w:val="20"/>
          <w:szCs w:val="20"/>
        </w:rPr>
      </w:pPr>
    </w:p>
    <w:p w14:paraId="7FEF269E" w14:textId="77777777" w:rsidR="00494DF1" w:rsidRPr="00DB44D7" w:rsidRDefault="00A84096" w:rsidP="00393E70">
      <w:pPr>
        <w:spacing w:after="0"/>
        <w:jc w:val="both"/>
        <w:rPr>
          <w:b/>
          <w:sz w:val="20"/>
          <w:szCs w:val="20"/>
        </w:rPr>
      </w:pPr>
      <w:r w:rsidRPr="00DB44D7">
        <w:rPr>
          <w:b/>
          <w:sz w:val="20"/>
          <w:szCs w:val="20"/>
        </w:rPr>
        <w:t>COMMISSIONS</w:t>
      </w:r>
      <w:r w:rsidR="00494DF1" w:rsidRPr="00DB44D7">
        <w:rPr>
          <w:b/>
          <w:sz w:val="20"/>
          <w:szCs w:val="20"/>
        </w:rPr>
        <w:t xml:space="preserve"> RECEIVED BY US:</w:t>
      </w:r>
    </w:p>
    <w:p w14:paraId="14A97888" w14:textId="77777777" w:rsidR="00980A94" w:rsidRDefault="00A134EC" w:rsidP="00393E70">
      <w:pPr>
        <w:spacing w:after="0"/>
        <w:jc w:val="both"/>
        <w:rPr>
          <w:sz w:val="20"/>
          <w:szCs w:val="20"/>
        </w:rPr>
      </w:pPr>
      <w:r w:rsidRPr="00DB44D7">
        <w:rPr>
          <w:sz w:val="20"/>
          <w:szCs w:val="20"/>
        </w:rPr>
        <w:t xml:space="preserve">Commissions </w:t>
      </w:r>
      <w:r w:rsidR="00591BC0" w:rsidRPr="00DB44D7">
        <w:rPr>
          <w:sz w:val="20"/>
          <w:szCs w:val="20"/>
        </w:rPr>
        <w:t>may be payable to us</w:t>
      </w:r>
      <w:r w:rsidR="008843CA" w:rsidRPr="00DB44D7">
        <w:rPr>
          <w:sz w:val="20"/>
          <w:szCs w:val="20"/>
        </w:rPr>
        <w:t xml:space="preserve"> by the </w:t>
      </w:r>
      <w:r w:rsidR="006F297D" w:rsidRPr="00DB44D7">
        <w:rPr>
          <w:sz w:val="20"/>
          <w:szCs w:val="20"/>
        </w:rPr>
        <w:t>credit</w:t>
      </w:r>
      <w:r w:rsidR="00AC77C9" w:rsidRPr="00DB44D7">
        <w:rPr>
          <w:sz w:val="20"/>
          <w:szCs w:val="20"/>
        </w:rPr>
        <w:t xml:space="preserve"> provider</w:t>
      </w:r>
      <w:r w:rsidR="00980A94" w:rsidRPr="00DB44D7">
        <w:rPr>
          <w:sz w:val="20"/>
          <w:szCs w:val="20"/>
        </w:rPr>
        <w:t xml:space="preserve"> for any loan or lease that is settled</w:t>
      </w:r>
      <w:r w:rsidR="008843CA" w:rsidRPr="00DB44D7">
        <w:rPr>
          <w:sz w:val="20"/>
          <w:szCs w:val="20"/>
        </w:rPr>
        <w:t xml:space="preserve">.  </w:t>
      </w:r>
      <w:r w:rsidR="0065260E" w:rsidRPr="00DB44D7">
        <w:rPr>
          <w:sz w:val="20"/>
          <w:szCs w:val="20"/>
        </w:rPr>
        <w:t xml:space="preserve">The amount varies between lenders and the amount of credit that you receive.  </w:t>
      </w:r>
      <w:r w:rsidR="008843CA" w:rsidRPr="00DB44D7">
        <w:rPr>
          <w:sz w:val="20"/>
          <w:szCs w:val="20"/>
        </w:rPr>
        <w:t xml:space="preserve">These are not directly payable by </w:t>
      </w:r>
      <w:r w:rsidR="00E010FD" w:rsidRPr="00DB44D7">
        <w:rPr>
          <w:sz w:val="20"/>
          <w:szCs w:val="20"/>
        </w:rPr>
        <w:t>you,</w:t>
      </w:r>
      <w:r w:rsidR="008843CA" w:rsidRPr="00DB44D7">
        <w:rPr>
          <w:sz w:val="20"/>
          <w:szCs w:val="20"/>
        </w:rPr>
        <w:t xml:space="preserve"> and these will be disclosed within the Credit Proposal document that will be provided to you before applying for finance.  </w:t>
      </w:r>
      <w:r w:rsidR="00980A94" w:rsidRPr="00DB44D7">
        <w:rPr>
          <w:sz w:val="20"/>
          <w:szCs w:val="20"/>
        </w:rPr>
        <w:t>You can ask us for an estimate of these commissions and how they are worked out.</w:t>
      </w:r>
    </w:p>
    <w:p w14:paraId="4481BA12" w14:textId="77777777" w:rsidR="00393E70" w:rsidRPr="00DB44D7" w:rsidRDefault="00393E70" w:rsidP="00393E70">
      <w:pPr>
        <w:spacing w:after="0"/>
        <w:jc w:val="both"/>
        <w:rPr>
          <w:sz w:val="20"/>
          <w:szCs w:val="20"/>
        </w:rPr>
      </w:pPr>
    </w:p>
    <w:p w14:paraId="3FCC1503" w14:textId="77777777" w:rsidR="008843CA" w:rsidRPr="00DB44D7" w:rsidRDefault="008843CA" w:rsidP="00393E70">
      <w:pPr>
        <w:spacing w:after="0"/>
        <w:jc w:val="both"/>
        <w:rPr>
          <w:b/>
          <w:sz w:val="20"/>
          <w:szCs w:val="20"/>
        </w:rPr>
      </w:pPr>
      <w:r w:rsidRPr="00DB44D7">
        <w:rPr>
          <w:b/>
          <w:sz w:val="20"/>
          <w:szCs w:val="20"/>
        </w:rPr>
        <w:t>COMMISSIONS PAYABLE BY US:</w:t>
      </w:r>
    </w:p>
    <w:p w14:paraId="134EF114" w14:textId="77777777" w:rsidR="008843CA" w:rsidRDefault="00672584" w:rsidP="00393E70">
      <w:pPr>
        <w:spacing w:after="0"/>
        <w:jc w:val="both"/>
        <w:rPr>
          <w:sz w:val="20"/>
          <w:szCs w:val="20"/>
        </w:rPr>
      </w:pPr>
      <w:r w:rsidRPr="00DB44D7">
        <w:rPr>
          <w:sz w:val="20"/>
          <w:szCs w:val="20"/>
        </w:rPr>
        <w:t xml:space="preserve">If you are referred to us by a third party, we may pay that entity a commission for the introduction of </w:t>
      </w:r>
      <w:r w:rsidR="009103AF" w:rsidRPr="00DB44D7">
        <w:rPr>
          <w:sz w:val="20"/>
          <w:szCs w:val="20"/>
        </w:rPr>
        <w:t xml:space="preserve">your </w:t>
      </w:r>
      <w:r w:rsidRPr="00DB44D7">
        <w:rPr>
          <w:sz w:val="20"/>
          <w:szCs w:val="20"/>
        </w:rPr>
        <w:t>business.  For example, we may pay commissions to</w:t>
      </w:r>
      <w:r w:rsidR="001661E0" w:rsidRPr="00DB44D7">
        <w:rPr>
          <w:sz w:val="20"/>
          <w:szCs w:val="20"/>
        </w:rPr>
        <w:t xml:space="preserve"> real estate agents, car </w:t>
      </w:r>
      <w:r w:rsidR="00B51BA0" w:rsidRPr="00DB44D7">
        <w:rPr>
          <w:sz w:val="20"/>
          <w:szCs w:val="20"/>
        </w:rPr>
        <w:t>or boat dealerships and accountants.</w:t>
      </w:r>
      <w:r w:rsidRPr="00DB44D7">
        <w:rPr>
          <w:sz w:val="20"/>
          <w:szCs w:val="20"/>
        </w:rPr>
        <w:t xml:space="preserve"> </w:t>
      </w:r>
      <w:r w:rsidR="001B1238" w:rsidRPr="00DB44D7">
        <w:rPr>
          <w:sz w:val="20"/>
          <w:szCs w:val="20"/>
        </w:rPr>
        <w:t xml:space="preserve">These </w:t>
      </w:r>
      <w:r w:rsidRPr="00DB44D7">
        <w:rPr>
          <w:sz w:val="20"/>
          <w:szCs w:val="20"/>
        </w:rPr>
        <w:t xml:space="preserve">commissions are not </w:t>
      </w:r>
      <w:r w:rsidR="001B1238" w:rsidRPr="00DB44D7">
        <w:rPr>
          <w:sz w:val="20"/>
          <w:szCs w:val="20"/>
        </w:rPr>
        <w:t xml:space="preserve">directly </w:t>
      </w:r>
      <w:r w:rsidRPr="00DB44D7">
        <w:rPr>
          <w:sz w:val="20"/>
          <w:szCs w:val="20"/>
        </w:rPr>
        <w:t>payable by you.</w:t>
      </w:r>
      <w:r w:rsidR="001D5931" w:rsidRPr="00DB44D7">
        <w:rPr>
          <w:sz w:val="20"/>
          <w:szCs w:val="20"/>
        </w:rPr>
        <w:t xml:space="preserve">  You can ask us for an estimate of these payments and how they are worked out.</w:t>
      </w:r>
    </w:p>
    <w:p w14:paraId="56834FB3" w14:textId="77777777" w:rsidR="00812C87" w:rsidRDefault="00812C87" w:rsidP="00393E70">
      <w:pPr>
        <w:spacing w:after="0"/>
        <w:jc w:val="both"/>
        <w:rPr>
          <w:sz w:val="20"/>
          <w:szCs w:val="20"/>
        </w:rPr>
      </w:pPr>
    </w:p>
    <w:p w14:paraId="06957227" w14:textId="77777777" w:rsidR="00812C87" w:rsidRDefault="00812C87" w:rsidP="00393E70">
      <w:pPr>
        <w:spacing w:after="0"/>
        <w:jc w:val="both"/>
        <w:rPr>
          <w:sz w:val="20"/>
          <w:szCs w:val="20"/>
        </w:rPr>
      </w:pPr>
    </w:p>
    <w:p w14:paraId="2E48F9C4" w14:textId="77777777" w:rsidR="00812C87" w:rsidRPr="00DB44D7" w:rsidRDefault="00812C87" w:rsidP="00393E70">
      <w:pPr>
        <w:spacing w:after="0"/>
        <w:jc w:val="both"/>
        <w:rPr>
          <w:sz w:val="20"/>
          <w:szCs w:val="20"/>
        </w:rPr>
      </w:pPr>
    </w:p>
    <w:p w14:paraId="40A2A580" w14:textId="77777777" w:rsidR="00AD6403" w:rsidRPr="00DB44D7" w:rsidRDefault="00EC6B8A" w:rsidP="00393E70">
      <w:pPr>
        <w:spacing w:after="0"/>
        <w:jc w:val="both"/>
        <w:rPr>
          <w:b/>
          <w:sz w:val="20"/>
          <w:szCs w:val="20"/>
        </w:rPr>
      </w:pPr>
      <w:r w:rsidRPr="00DB44D7">
        <w:rPr>
          <w:b/>
          <w:sz w:val="20"/>
          <w:szCs w:val="20"/>
        </w:rPr>
        <w:lastRenderedPageBreak/>
        <w:t>COMPLAINTS:</w:t>
      </w:r>
    </w:p>
    <w:p w14:paraId="3AB3FC69" w14:textId="5CD22959" w:rsidR="000C760C" w:rsidRPr="00DB44D7" w:rsidRDefault="00045548" w:rsidP="00393E70">
      <w:pPr>
        <w:spacing w:after="0"/>
        <w:jc w:val="both"/>
        <w:rPr>
          <w:sz w:val="20"/>
          <w:szCs w:val="20"/>
        </w:rPr>
      </w:pPr>
      <w:r w:rsidRPr="00DB44D7">
        <w:rPr>
          <w:sz w:val="20"/>
          <w:szCs w:val="20"/>
        </w:rPr>
        <w:t>We hope that you</w:t>
      </w:r>
      <w:r w:rsidR="000C760C" w:rsidRPr="00DB44D7">
        <w:rPr>
          <w:sz w:val="20"/>
          <w:szCs w:val="20"/>
        </w:rPr>
        <w:t>’re</w:t>
      </w:r>
      <w:r w:rsidRPr="00DB44D7">
        <w:rPr>
          <w:sz w:val="20"/>
          <w:szCs w:val="20"/>
        </w:rPr>
        <w:t xml:space="preserve"> pleased with our service, although if you do have a </w:t>
      </w:r>
      <w:r w:rsidR="00FA2059" w:rsidRPr="00DB44D7">
        <w:rPr>
          <w:sz w:val="20"/>
          <w:szCs w:val="20"/>
        </w:rPr>
        <w:t>complaint,</w:t>
      </w:r>
      <w:r w:rsidRPr="00DB44D7">
        <w:rPr>
          <w:sz w:val="20"/>
          <w:szCs w:val="20"/>
        </w:rPr>
        <w:t xml:space="preserve"> you can contact our</w:t>
      </w:r>
      <w:r w:rsidR="00B51BA0" w:rsidRPr="00DB44D7">
        <w:rPr>
          <w:sz w:val="20"/>
          <w:szCs w:val="20"/>
        </w:rPr>
        <w:t xml:space="preserve"> Complaints Office</w:t>
      </w:r>
      <w:r w:rsidR="00311245" w:rsidRPr="00DB44D7">
        <w:rPr>
          <w:sz w:val="20"/>
          <w:szCs w:val="20"/>
        </w:rPr>
        <w:t xml:space="preserve">r </w:t>
      </w:r>
      <w:r w:rsidR="00E473DD" w:rsidRPr="00DB44D7">
        <w:rPr>
          <w:sz w:val="20"/>
          <w:szCs w:val="20"/>
        </w:rPr>
        <w:t xml:space="preserve">via </w:t>
      </w:r>
      <w:r w:rsidR="002156B7">
        <w:rPr>
          <w:rFonts w:cstheme="minorHAnsi"/>
          <w:sz w:val="20"/>
          <w:szCs w:val="20"/>
          <w:highlight w:val="yellow"/>
        </w:rPr>
        <w:t>0423 432 752</w:t>
      </w:r>
      <w:r w:rsidR="002204D1" w:rsidRPr="00072E28">
        <w:rPr>
          <w:rFonts w:cstheme="minorHAnsi"/>
          <w:sz w:val="20"/>
          <w:szCs w:val="20"/>
        </w:rPr>
        <w:t xml:space="preserve"> </w:t>
      </w:r>
      <w:r w:rsidR="00E12070" w:rsidRPr="00072E28">
        <w:rPr>
          <w:rFonts w:cstheme="minorHAnsi"/>
          <w:sz w:val="20"/>
          <w:szCs w:val="20"/>
        </w:rPr>
        <w:t>or email via</w:t>
      </w:r>
      <w:r w:rsidR="00E12070" w:rsidRPr="002204D1">
        <w:rPr>
          <w:rFonts w:cstheme="minorHAnsi"/>
          <w:sz w:val="20"/>
          <w:szCs w:val="20"/>
          <w:highlight w:val="yellow"/>
        </w:rPr>
        <w:t xml:space="preserve"> </w:t>
      </w:r>
      <w:hyperlink r:id="rId10" w:history="1">
        <w:r w:rsidR="002156B7" w:rsidRPr="00DE2EE1">
          <w:rPr>
            <w:rStyle w:val="Hyperlink"/>
            <w:rFonts w:cstheme="minorHAnsi"/>
            <w:sz w:val="20"/>
            <w:szCs w:val="20"/>
            <w:highlight w:val="yellow"/>
          </w:rPr>
          <w:t>karl@comparefin.com.au</w:t>
        </w:r>
      </w:hyperlink>
      <w:r w:rsidR="00707BF6" w:rsidRPr="002204D1">
        <w:rPr>
          <w:rFonts w:cstheme="minorHAnsi"/>
          <w:sz w:val="20"/>
          <w:szCs w:val="20"/>
          <w:highlight w:val="yellow"/>
        </w:rPr>
        <w:t>,</w:t>
      </w:r>
      <w:r w:rsidR="00707BF6" w:rsidRPr="00DB44D7">
        <w:rPr>
          <w:rFonts w:cstheme="minorHAnsi"/>
          <w:sz w:val="20"/>
          <w:szCs w:val="20"/>
        </w:rPr>
        <w:t xml:space="preserve"> </w:t>
      </w:r>
      <w:r w:rsidRPr="00DB44D7">
        <w:rPr>
          <w:sz w:val="20"/>
          <w:szCs w:val="20"/>
        </w:rPr>
        <w:t xml:space="preserve">or mail </w:t>
      </w:r>
      <w:r w:rsidR="00C765BF" w:rsidRPr="00DB44D7">
        <w:rPr>
          <w:sz w:val="20"/>
          <w:szCs w:val="20"/>
        </w:rPr>
        <w:t xml:space="preserve">to the </w:t>
      </w:r>
      <w:r w:rsidRPr="00DB44D7">
        <w:rPr>
          <w:sz w:val="20"/>
          <w:szCs w:val="20"/>
        </w:rPr>
        <w:t>address listed above in ‘Key Information’.  Please provide us with as much detail as possible in your complaint so we can address promptly and hopefully resolve</w:t>
      </w:r>
      <w:r w:rsidR="00C765BF" w:rsidRPr="00DB44D7">
        <w:rPr>
          <w:sz w:val="20"/>
          <w:szCs w:val="20"/>
        </w:rPr>
        <w:t xml:space="preserve"> it</w:t>
      </w:r>
      <w:r w:rsidRPr="00DB44D7">
        <w:rPr>
          <w:sz w:val="20"/>
          <w:szCs w:val="20"/>
        </w:rPr>
        <w:t xml:space="preserve"> to your satisfaction.</w:t>
      </w:r>
      <w:r w:rsidR="001B1238" w:rsidRPr="00DB44D7">
        <w:rPr>
          <w:sz w:val="20"/>
          <w:szCs w:val="20"/>
        </w:rPr>
        <w:t xml:space="preserve"> </w:t>
      </w:r>
    </w:p>
    <w:p w14:paraId="25E72AFA" w14:textId="77777777" w:rsidR="00045548" w:rsidRDefault="003D2A8E" w:rsidP="00393E70">
      <w:pPr>
        <w:spacing w:after="0"/>
        <w:jc w:val="both"/>
        <w:rPr>
          <w:sz w:val="20"/>
          <w:szCs w:val="20"/>
        </w:rPr>
      </w:pPr>
      <w:r w:rsidRPr="00DB44D7">
        <w:rPr>
          <w:sz w:val="20"/>
          <w:szCs w:val="20"/>
        </w:rPr>
        <w:t xml:space="preserve">If you are not satisfied with the outcome of our attempt to resolve your complaint, you may refer the matter to the Australian Financial Complaints Authority Australia on phone 1800 931 678 or by writing to </w:t>
      </w:r>
      <w:r w:rsidRPr="00DB44D7">
        <w:rPr>
          <w:rFonts w:cstheme="minorHAnsi"/>
          <w:color w:val="333333"/>
          <w:sz w:val="20"/>
          <w:szCs w:val="20"/>
          <w:shd w:val="clear" w:color="auto" w:fill="FFFFFF"/>
        </w:rPr>
        <w:t>GPO Box 3</w:t>
      </w:r>
      <w:r w:rsidR="001873B8" w:rsidRPr="00DB44D7">
        <w:rPr>
          <w:rFonts w:cstheme="minorHAnsi"/>
          <w:color w:val="333333"/>
          <w:sz w:val="20"/>
          <w:szCs w:val="20"/>
          <w:shd w:val="clear" w:color="auto" w:fill="FFFFFF"/>
        </w:rPr>
        <w:t xml:space="preserve"> </w:t>
      </w:r>
      <w:r w:rsidRPr="00DB44D7">
        <w:rPr>
          <w:rFonts w:cstheme="minorHAnsi"/>
          <w:color w:val="333333"/>
          <w:sz w:val="20"/>
          <w:szCs w:val="20"/>
          <w:shd w:val="clear" w:color="auto" w:fill="FFFFFF"/>
        </w:rPr>
        <w:t>Melbourne VIC 3001</w:t>
      </w:r>
      <w:r w:rsidRPr="00DB44D7">
        <w:rPr>
          <w:rFonts w:cstheme="minorHAnsi"/>
          <w:sz w:val="20"/>
          <w:szCs w:val="20"/>
        </w:rPr>
        <w:t xml:space="preserve">.  The </w:t>
      </w:r>
      <w:r w:rsidRPr="00DB44D7">
        <w:rPr>
          <w:sz w:val="20"/>
          <w:szCs w:val="20"/>
        </w:rPr>
        <w:t xml:space="preserve">Australian Financial Complaints Authority Australia </w:t>
      </w:r>
      <w:r w:rsidRPr="00DB44D7">
        <w:rPr>
          <w:rFonts w:cstheme="minorHAnsi"/>
          <w:sz w:val="20"/>
          <w:szCs w:val="20"/>
        </w:rPr>
        <w:t>is a no-charge external and independent dispute r</w:t>
      </w:r>
      <w:r w:rsidRPr="00DB44D7">
        <w:rPr>
          <w:sz w:val="20"/>
          <w:szCs w:val="20"/>
        </w:rPr>
        <w:t>esolution service.</w:t>
      </w:r>
    </w:p>
    <w:p w14:paraId="306882B3" w14:textId="77777777" w:rsidR="00812C87" w:rsidRPr="00DB44D7" w:rsidRDefault="00812C87" w:rsidP="00393E70">
      <w:pPr>
        <w:spacing w:after="0"/>
        <w:jc w:val="both"/>
        <w:rPr>
          <w:sz w:val="20"/>
          <w:szCs w:val="20"/>
        </w:rPr>
      </w:pPr>
    </w:p>
    <w:p w14:paraId="346AEA9D" w14:textId="77777777" w:rsidR="003D77CE" w:rsidRPr="00DB44D7" w:rsidRDefault="003D77CE" w:rsidP="00393E70">
      <w:pPr>
        <w:spacing w:after="0"/>
        <w:rPr>
          <w:b/>
          <w:caps/>
          <w:sz w:val="20"/>
          <w:szCs w:val="20"/>
        </w:rPr>
      </w:pPr>
      <w:r w:rsidRPr="00DB44D7">
        <w:rPr>
          <w:b/>
          <w:caps/>
          <w:sz w:val="20"/>
          <w:szCs w:val="20"/>
        </w:rPr>
        <w:t>YOUR ACKNOWLEDGEMENT anD AGREEMENT:</w:t>
      </w:r>
    </w:p>
    <w:p w14:paraId="04B75DDC" w14:textId="77777777" w:rsidR="003D77CE" w:rsidRPr="00DB44D7" w:rsidRDefault="003D77CE" w:rsidP="00393E70">
      <w:pPr>
        <w:pStyle w:val="ListParagraph"/>
        <w:numPr>
          <w:ilvl w:val="0"/>
          <w:numId w:val="2"/>
        </w:numPr>
        <w:spacing w:after="0"/>
        <w:ind w:left="360"/>
        <w:contextualSpacing w:val="0"/>
        <w:jc w:val="both"/>
        <w:rPr>
          <w:sz w:val="20"/>
          <w:szCs w:val="20"/>
        </w:rPr>
      </w:pPr>
      <w:r w:rsidRPr="00DB44D7">
        <w:rPr>
          <w:sz w:val="20"/>
          <w:szCs w:val="20"/>
        </w:rPr>
        <w:t xml:space="preserve">I/We acknowledge that I/we have read the contents of this document and understand its content.  </w:t>
      </w:r>
    </w:p>
    <w:p w14:paraId="099865B7" w14:textId="77777777" w:rsidR="003D77CE" w:rsidRPr="00DB44D7" w:rsidRDefault="003D77CE" w:rsidP="00393E70">
      <w:pPr>
        <w:pStyle w:val="ListParagraph"/>
        <w:numPr>
          <w:ilvl w:val="0"/>
          <w:numId w:val="2"/>
        </w:numPr>
        <w:spacing w:after="0" w:line="240" w:lineRule="auto"/>
        <w:ind w:left="360"/>
        <w:contextualSpacing w:val="0"/>
        <w:jc w:val="both"/>
        <w:rPr>
          <w:sz w:val="20"/>
          <w:szCs w:val="20"/>
        </w:rPr>
      </w:pPr>
      <w:r w:rsidRPr="00DB44D7">
        <w:rPr>
          <w:sz w:val="20"/>
          <w:szCs w:val="20"/>
        </w:rPr>
        <w:t xml:space="preserve">I/We acknowledge and agree that I/we will pay you up to the maximum quoted fees and charges for your services if you obtain approval for our loan and it subsequently settles.  </w:t>
      </w:r>
    </w:p>
    <w:p w14:paraId="3682D813" w14:textId="18C48D71" w:rsidR="003D77CE" w:rsidRPr="00DB44D7" w:rsidRDefault="003D77CE" w:rsidP="00393E70">
      <w:pPr>
        <w:pStyle w:val="ListParagraph"/>
        <w:numPr>
          <w:ilvl w:val="0"/>
          <w:numId w:val="2"/>
        </w:numPr>
        <w:spacing w:after="0" w:line="240" w:lineRule="auto"/>
        <w:ind w:left="360"/>
        <w:contextualSpacing w:val="0"/>
        <w:jc w:val="both"/>
        <w:rPr>
          <w:sz w:val="20"/>
          <w:szCs w:val="20"/>
        </w:rPr>
      </w:pPr>
      <w:r w:rsidRPr="00DB44D7">
        <w:rPr>
          <w:sz w:val="20"/>
          <w:szCs w:val="20"/>
        </w:rPr>
        <w:t xml:space="preserve">I/We understand that the fees in the amount of </w:t>
      </w:r>
      <w:r w:rsidRPr="00D440CB">
        <w:rPr>
          <w:sz w:val="20"/>
          <w:szCs w:val="20"/>
          <w:highlight w:val="yellow"/>
        </w:rPr>
        <w:t>up to a maximum of $</w:t>
      </w:r>
      <w:r w:rsidR="002156B7">
        <w:rPr>
          <w:sz w:val="20"/>
          <w:szCs w:val="20"/>
          <w:highlight w:val="yellow"/>
        </w:rPr>
        <w:t>1,995</w:t>
      </w:r>
      <w:r w:rsidRPr="00D440CB">
        <w:rPr>
          <w:sz w:val="20"/>
          <w:szCs w:val="20"/>
          <w:highlight w:val="yellow"/>
        </w:rPr>
        <w:t xml:space="preserve"> (incl. GST)</w:t>
      </w:r>
      <w:r w:rsidRPr="00DB44D7">
        <w:rPr>
          <w:sz w:val="20"/>
          <w:szCs w:val="20"/>
        </w:rPr>
        <w:t xml:space="preserve"> will be included in the loan amount or lease repayments unless I/we have instructed otherwise.</w:t>
      </w:r>
    </w:p>
    <w:p w14:paraId="54A82C64" w14:textId="77777777" w:rsidR="003D77CE" w:rsidRPr="00BD39A1" w:rsidRDefault="003D77CE" w:rsidP="00393E70">
      <w:pPr>
        <w:pStyle w:val="ListParagraph"/>
        <w:numPr>
          <w:ilvl w:val="0"/>
          <w:numId w:val="2"/>
        </w:numPr>
        <w:spacing w:after="0" w:line="240" w:lineRule="auto"/>
        <w:ind w:left="360"/>
        <w:contextualSpacing w:val="0"/>
        <w:jc w:val="both"/>
        <w:rPr>
          <w:sz w:val="20"/>
          <w:szCs w:val="20"/>
        </w:rPr>
      </w:pPr>
      <w:r w:rsidRPr="00DB44D7">
        <w:rPr>
          <w:sz w:val="20"/>
          <w:szCs w:val="20"/>
        </w:rPr>
        <w:t xml:space="preserve">I/We acknowledge and provide my/our consent to receive this </w:t>
      </w:r>
      <w:r w:rsidR="00E901B2" w:rsidRPr="00DB44D7">
        <w:rPr>
          <w:sz w:val="20"/>
          <w:szCs w:val="20"/>
        </w:rPr>
        <w:t xml:space="preserve">Credit Guide &amp; </w:t>
      </w:r>
      <w:r w:rsidRPr="00DB44D7">
        <w:rPr>
          <w:sz w:val="20"/>
          <w:szCs w:val="20"/>
        </w:rPr>
        <w:t xml:space="preserve">Quote </w:t>
      </w:r>
      <w:r w:rsidR="00B9455B">
        <w:rPr>
          <w:sz w:val="20"/>
          <w:szCs w:val="20"/>
        </w:rPr>
        <w:t xml:space="preserve">and </w:t>
      </w:r>
      <w:r w:rsidRPr="00DB44D7">
        <w:rPr>
          <w:sz w:val="20"/>
          <w:szCs w:val="20"/>
        </w:rPr>
        <w:t>any other disclosure documents such as the Credit Proposal by electronic means</w:t>
      </w:r>
      <w:r w:rsidRPr="00BD39A1">
        <w:rPr>
          <w:sz w:val="20"/>
          <w:szCs w:val="20"/>
        </w:rPr>
        <w:t xml:space="preserve">.  The consent I/we provided is based on my/our understanding that paper disclosure documents may not be provided and therefore I/we will check nominated electronic communication means for receipt of these documents. </w:t>
      </w:r>
    </w:p>
    <w:p w14:paraId="52BBC9D9" w14:textId="77777777" w:rsidR="003D77CE" w:rsidRPr="00BD39A1" w:rsidRDefault="003D77CE" w:rsidP="00393E70">
      <w:pPr>
        <w:pStyle w:val="ListParagraph"/>
        <w:numPr>
          <w:ilvl w:val="0"/>
          <w:numId w:val="2"/>
        </w:numPr>
        <w:spacing w:after="0" w:line="240" w:lineRule="auto"/>
        <w:ind w:left="360"/>
        <w:contextualSpacing w:val="0"/>
        <w:jc w:val="both"/>
        <w:rPr>
          <w:sz w:val="20"/>
          <w:szCs w:val="20"/>
        </w:rPr>
      </w:pPr>
      <w:r w:rsidRPr="00BD39A1">
        <w:rPr>
          <w:sz w:val="20"/>
          <w:szCs w:val="20"/>
        </w:rPr>
        <w:t>I/We understand that I/we may withdraw my/our consent to receive these disclosure documents at any time by contacting the licensee as per above contact details.</w:t>
      </w:r>
    </w:p>
    <w:p w14:paraId="093B7BA7" w14:textId="77777777" w:rsidR="003D77CE" w:rsidRPr="009B08B9" w:rsidRDefault="003D77CE" w:rsidP="003D77CE">
      <w:pPr>
        <w:spacing w:after="60"/>
        <w:jc w:val="both"/>
        <w:rPr>
          <w:b/>
          <w:sz w:val="20"/>
          <w:szCs w:val="20"/>
        </w:rPr>
      </w:pPr>
    </w:p>
    <w:tbl>
      <w:tblPr>
        <w:tblStyle w:val="TableGrid"/>
        <w:tblW w:w="9067" w:type="dxa"/>
        <w:tblLook w:val="04A0" w:firstRow="1" w:lastRow="0" w:firstColumn="1" w:lastColumn="0" w:noHBand="0" w:noVBand="1"/>
      </w:tblPr>
      <w:tblGrid>
        <w:gridCol w:w="4531"/>
        <w:gridCol w:w="4536"/>
      </w:tblGrid>
      <w:tr w:rsidR="003D77CE" w:rsidRPr="0063681C" w14:paraId="405CCED8" w14:textId="77777777" w:rsidTr="00812C87">
        <w:tc>
          <w:tcPr>
            <w:tcW w:w="4531" w:type="dxa"/>
            <w:shd w:val="clear" w:color="auto" w:fill="F2F2F2" w:themeFill="background1" w:themeFillShade="F2"/>
          </w:tcPr>
          <w:p w14:paraId="4A0365C6" w14:textId="77777777" w:rsidR="003D77CE" w:rsidRPr="009B08B9" w:rsidRDefault="003D77CE" w:rsidP="00B05F13">
            <w:pPr>
              <w:spacing w:after="60"/>
              <w:rPr>
                <w:b/>
                <w:sz w:val="20"/>
                <w:szCs w:val="20"/>
              </w:rPr>
            </w:pPr>
            <w:r w:rsidRPr="009B08B9">
              <w:rPr>
                <w:b/>
                <w:sz w:val="20"/>
                <w:szCs w:val="20"/>
              </w:rPr>
              <w:t>Customer full name</w:t>
            </w:r>
          </w:p>
        </w:tc>
        <w:tc>
          <w:tcPr>
            <w:tcW w:w="4536" w:type="dxa"/>
            <w:shd w:val="clear" w:color="auto" w:fill="F2F2F2" w:themeFill="background1" w:themeFillShade="F2"/>
          </w:tcPr>
          <w:p w14:paraId="7F6427EE" w14:textId="77777777" w:rsidR="003D77CE" w:rsidRPr="0063681C" w:rsidRDefault="003D77CE" w:rsidP="00B05F13">
            <w:pPr>
              <w:spacing w:after="60"/>
              <w:rPr>
                <w:b/>
                <w:sz w:val="20"/>
                <w:szCs w:val="20"/>
              </w:rPr>
            </w:pPr>
            <w:r w:rsidRPr="009B08B9">
              <w:rPr>
                <w:b/>
                <w:sz w:val="20"/>
                <w:szCs w:val="20"/>
              </w:rPr>
              <w:t>Signature</w:t>
            </w:r>
          </w:p>
        </w:tc>
      </w:tr>
      <w:tr w:rsidR="003D77CE" w:rsidRPr="0063681C" w14:paraId="252995FC" w14:textId="77777777" w:rsidTr="00812C87">
        <w:tc>
          <w:tcPr>
            <w:tcW w:w="4531" w:type="dxa"/>
          </w:tcPr>
          <w:p w14:paraId="43781833" w14:textId="77777777" w:rsidR="003D77CE" w:rsidRPr="0063681C" w:rsidRDefault="003D77CE" w:rsidP="00B05F13">
            <w:pPr>
              <w:spacing w:after="60"/>
              <w:jc w:val="both"/>
              <w:rPr>
                <w:b/>
                <w:sz w:val="20"/>
                <w:szCs w:val="20"/>
              </w:rPr>
            </w:pPr>
          </w:p>
          <w:p w14:paraId="71452D4C" w14:textId="77777777" w:rsidR="003D77CE" w:rsidRPr="0063681C" w:rsidRDefault="003D77CE" w:rsidP="00B05F13">
            <w:pPr>
              <w:spacing w:after="60"/>
              <w:jc w:val="both"/>
              <w:rPr>
                <w:b/>
                <w:sz w:val="20"/>
                <w:szCs w:val="20"/>
              </w:rPr>
            </w:pPr>
          </w:p>
        </w:tc>
        <w:tc>
          <w:tcPr>
            <w:tcW w:w="4536" w:type="dxa"/>
          </w:tcPr>
          <w:p w14:paraId="05E7B579" w14:textId="77777777" w:rsidR="003D77CE" w:rsidRPr="0063681C" w:rsidRDefault="003D77CE" w:rsidP="00B05F13">
            <w:pPr>
              <w:spacing w:after="60"/>
              <w:jc w:val="both"/>
              <w:rPr>
                <w:b/>
                <w:sz w:val="20"/>
                <w:szCs w:val="20"/>
              </w:rPr>
            </w:pPr>
          </w:p>
        </w:tc>
      </w:tr>
      <w:tr w:rsidR="00E901B2" w:rsidRPr="0063681C" w14:paraId="7869BC1A" w14:textId="77777777" w:rsidTr="00812C87">
        <w:tc>
          <w:tcPr>
            <w:tcW w:w="4531" w:type="dxa"/>
          </w:tcPr>
          <w:p w14:paraId="476BB2C6" w14:textId="77777777" w:rsidR="00E901B2" w:rsidRPr="0063681C" w:rsidRDefault="00E901B2" w:rsidP="00B05F13">
            <w:pPr>
              <w:spacing w:after="60"/>
              <w:jc w:val="both"/>
              <w:rPr>
                <w:b/>
                <w:sz w:val="20"/>
                <w:szCs w:val="20"/>
              </w:rPr>
            </w:pPr>
          </w:p>
          <w:p w14:paraId="09B621B0" w14:textId="77777777" w:rsidR="00E901B2" w:rsidRPr="0063681C" w:rsidRDefault="00E901B2" w:rsidP="00B05F13">
            <w:pPr>
              <w:spacing w:after="60"/>
              <w:jc w:val="both"/>
              <w:rPr>
                <w:b/>
                <w:sz w:val="20"/>
                <w:szCs w:val="20"/>
              </w:rPr>
            </w:pPr>
          </w:p>
        </w:tc>
        <w:tc>
          <w:tcPr>
            <w:tcW w:w="4536" w:type="dxa"/>
          </w:tcPr>
          <w:p w14:paraId="2B37028E" w14:textId="77777777" w:rsidR="00E901B2" w:rsidRPr="0063681C" w:rsidRDefault="00E901B2" w:rsidP="00B05F13">
            <w:pPr>
              <w:spacing w:after="60"/>
              <w:jc w:val="both"/>
              <w:rPr>
                <w:b/>
                <w:sz w:val="20"/>
                <w:szCs w:val="20"/>
              </w:rPr>
            </w:pPr>
          </w:p>
        </w:tc>
      </w:tr>
    </w:tbl>
    <w:p w14:paraId="0B622C55" w14:textId="77777777" w:rsidR="003D77CE" w:rsidRPr="0063681C" w:rsidRDefault="003D77CE" w:rsidP="003D77CE">
      <w:pPr>
        <w:spacing w:after="60"/>
        <w:jc w:val="both"/>
        <w:rPr>
          <w:b/>
          <w:sz w:val="20"/>
          <w:szCs w:val="20"/>
        </w:rPr>
      </w:pPr>
    </w:p>
    <w:p w14:paraId="504B6828" w14:textId="77777777" w:rsidR="00EC6B8A" w:rsidRPr="0063681C" w:rsidRDefault="00EC6B8A" w:rsidP="003D77CE">
      <w:pPr>
        <w:spacing w:after="60"/>
        <w:jc w:val="both"/>
        <w:rPr>
          <w:b/>
          <w:sz w:val="20"/>
          <w:szCs w:val="20"/>
        </w:rPr>
      </w:pPr>
    </w:p>
    <w:sectPr w:rsidR="00EC6B8A" w:rsidRPr="0063681C" w:rsidSect="00393E70">
      <w:headerReference w:type="default" r:id="rId11"/>
      <w:pgSz w:w="11906" w:h="16838"/>
      <w:pgMar w:top="1440" w:right="1440" w:bottom="1440" w:left="1440"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36FA0" w14:textId="77777777" w:rsidR="003B422B" w:rsidRDefault="003B422B" w:rsidP="00045548">
      <w:pPr>
        <w:spacing w:after="0" w:line="240" w:lineRule="auto"/>
      </w:pPr>
      <w:r>
        <w:separator/>
      </w:r>
    </w:p>
  </w:endnote>
  <w:endnote w:type="continuationSeparator" w:id="0">
    <w:p w14:paraId="04E1F226" w14:textId="77777777" w:rsidR="003B422B" w:rsidRDefault="003B422B" w:rsidP="00045548">
      <w:pPr>
        <w:spacing w:after="0" w:line="240" w:lineRule="auto"/>
      </w:pPr>
      <w:r>
        <w:continuationSeparator/>
      </w:r>
    </w:p>
  </w:endnote>
  <w:endnote w:type="continuationNotice" w:id="1">
    <w:p w14:paraId="602E3F4F" w14:textId="77777777" w:rsidR="003B422B" w:rsidRDefault="003B42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9A573" w14:textId="77777777" w:rsidR="003B422B" w:rsidRDefault="003B422B" w:rsidP="00045548">
      <w:pPr>
        <w:spacing w:after="0" w:line="240" w:lineRule="auto"/>
      </w:pPr>
      <w:r>
        <w:separator/>
      </w:r>
    </w:p>
  </w:footnote>
  <w:footnote w:type="continuationSeparator" w:id="0">
    <w:p w14:paraId="54342532" w14:textId="77777777" w:rsidR="003B422B" w:rsidRDefault="003B422B" w:rsidP="00045548">
      <w:pPr>
        <w:spacing w:after="0" w:line="240" w:lineRule="auto"/>
      </w:pPr>
      <w:r>
        <w:continuationSeparator/>
      </w:r>
    </w:p>
  </w:footnote>
  <w:footnote w:type="continuationNotice" w:id="1">
    <w:p w14:paraId="3143D4B0" w14:textId="77777777" w:rsidR="003B422B" w:rsidRDefault="003B42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16014" w14:textId="77777777" w:rsidR="000C760C" w:rsidRPr="005F0CC0" w:rsidRDefault="000C760C" w:rsidP="00945F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108BB"/>
    <w:multiLevelType w:val="hybridMultilevel"/>
    <w:tmpl w:val="516293B4"/>
    <w:lvl w:ilvl="0" w:tplc="41744A64">
      <w:start w:val="1"/>
      <w:numFmt w:val="decimal"/>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F38059A"/>
    <w:multiLevelType w:val="hybridMultilevel"/>
    <w:tmpl w:val="30DCEE26"/>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476E7DF6"/>
    <w:multiLevelType w:val="hybridMultilevel"/>
    <w:tmpl w:val="957AD992"/>
    <w:lvl w:ilvl="0" w:tplc="2116CEA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57B1F75"/>
    <w:multiLevelType w:val="hybridMultilevel"/>
    <w:tmpl w:val="0F3026B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25160873">
    <w:abstractNumId w:val="0"/>
  </w:num>
  <w:num w:numId="2" w16cid:durableId="1002662737">
    <w:abstractNumId w:val="2"/>
  </w:num>
  <w:num w:numId="3" w16cid:durableId="356540835">
    <w:abstractNumId w:val="1"/>
  </w:num>
  <w:num w:numId="4" w16cid:durableId="4471677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22B"/>
    <w:rsid w:val="0002120D"/>
    <w:rsid w:val="0004214B"/>
    <w:rsid w:val="00045548"/>
    <w:rsid w:val="00045F18"/>
    <w:rsid w:val="00052FC7"/>
    <w:rsid w:val="00060FB0"/>
    <w:rsid w:val="00064EF8"/>
    <w:rsid w:val="00072E28"/>
    <w:rsid w:val="0007400F"/>
    <w:rsid w:val="00074DD3"/>
    <w:rsid w:val="00095459"/>
    <w:rsid w:val="000A0EFF"/>
    <w:rsid w:val="000A1583"/>
    <w:rsid w:val="000A582F"/>
    <w:rsid w:val="000B02A5"/>
    <w:rsid w:val="000B0E7B"/>
    <w:rsid w:val="000C2705"/>
    <w:rsid w:val="000C760C"/>
    <w:rsid w:val="000E0F6C"/>
    <w:rsid w:val="0012035D"/>
    <w:rsid w:val="00123C4A"/>
    <w:rsid w:val="0013638F"/>
    <w:rsid w:val="001661E0"/>
    <w:rsid w:val="00174539"/>
    <w:rsid w:val="00180109"/>
    <w:rsid w:val="001873B8"/>
    <w:rsid w:val="0019115A"/>
    <w:rsid w:val="001A1C30"/>
    <w:rsid w:val="001A42D3"/>
    <w:rsid w:val="001A57C1"/>
    <w:rsid w:val="001A6BC4"/>
    <w:rsid w:val="001B1238"/>
    <w:rsid w:val="001B1406"/>
    <w:rsid w:val="001D5931"/>
    <w:rsid w:val="001F4BD9"/>
    <w:rsid w:val="002156B7"/>
    <w:rsid w:val="002204D1"/>
    <w:rsid w:val="002213C2"/>
    <w:rsid w:val="00260B3F"/>
    <w:rsid w:val="002744C6"/>
    <w:rsid w:val="00281225"/>
    <w:rsid w:val="002873F6"/>
    <w:rsid w:val="00290889"/>
    <w:rsid w:val="00290C43"/>
    <w:rsid w:val="002A343E"/>
    <w:rsid w:val="002B0D14"/>
    <w:rsid w:val="002B2ACE"/>
    <w:rsid w:val="002D0F67"/>
    <w:rsid w:val="002D45B6"/>
    <w:rsid w:val="002D7A9D"/>
    <w:rsid w:val="002E34B2"/>
    <w:rsid w:val="002F43A0"/>
    <w:rsid w:val="00302525"/>
    <w:rsid w:val="00303B7D"/>
    <w:rsid w:val="00306BF8"/>
    <w:rsid w:val="00311245"/>
    <w:rsid w:val="0032038B"/>
    <w:rsid w:val="003228F4"/>
    <w:rsid w:val="00331BA6"/>
    <w:rsid w:val="003343B7"/>
    <w:rsid w:val="00336B7D"/>
    <w:rsid w:val="0035012C"/>
    <w:rsid w:val="003659A0"/>
    <w:rsid w:val="00367BC4"/>
    <w:rsid w:val="00373948"/>
    <w:rsid w:val="00375B0D"/>
    <w:rsid w:val="0038255D"/>
    <w:rsid w:val="003925D1"/>
    <w:rsid w:val="00392A35"/>
    <w:rsid w:val="00393E70"/>
    <w:rsid w:val="003A1027"/>
    <w:rsid w:val="003A7EBA"/>
    <w:rsid w:val="003B2B43"/>
    <w:rsid w:val="003B3BF5"/>
    <w:rsid w:val="003B422B"/>
    <w:rsid w:val="003C006B"/>
    <w:rsid w:val="003C5451"/>
    <w:rsid w:val="003C5B13"/>
    <w:rsid w:val="003C6AAC"/>
    <w:rsid w:val="003D2A8E"/>
    <w:rsid w:val="003D77CE"/>
    <w:rsid w:val="003F381A"/>
    <w:rsid w:val="003F4FED"/>
    <w:rsid w:val="0040255B"/>
    <w:rsid w:val="00402E66"/>
    <w:rsid w:val="00403CB8"/>
    <w:rsid w:val="00414723"/>
    <w:rsid w:val="0042732E"/>
    <w:rsid w:val="00441332"/>
    <w:rsid w:val="00441E51"/>
    <w:rsid w:val="00442577"/>
    <w:rsid w:val="00442A6E"/>
    <w:rsid w:val="00446532"/>
    <w:rsid w:val="00450415"/>
    <w:rsid w:val="00451594"/>
    <w:rsid w:val="00456CFB"/>
    <w:rsid w:val="0048465B"/>
    <w:rsid w:val="00494DF1"/>
    <w:rsid w:val="004A025C"/>
    <w:rsid w:val="004B04AD"/>
    <w:rsid w:val="004B2E88"/>
    <w:rsid w:val="004B67DB"/>
    <w:rsid w:val="004E3033"/>
    <w:rsid w:val="00512E74"/>
    <w:rsid w:val="0053163F"/>
    <w:rsid w:val="005353DB"/>
    <w:rsid w:val="00547860"/>
    <w:rsid w:val="00584AA1"/>
    <w:rsid w:val="0058695D"/>
    <w:rsid w:val="00591BC0"/>
    <w:rsid w:val="005A1D57"/>
    <w:rsid w:val="005B3EFB"/>
    <w:rsid w:val="005C1FF9"/>
    <w:rsid w:val="005C3AD9"/>
    <w:rsid w:val="005D68C4"/>
    <w:rsid w:val="005E20C3"/>
    <w:rsid w:val="005E5BC6"/>
    <w:rsid w:val="005F0CC0"/>
    <w:rsid w:val="006010FC"/>
    <w:rsid w:val="0061301D"/>
    <w:rsid w:val="00614629"/>
    <w:rsid w:val="006157A8"/>
    <w:rsid w:val="00615D2E"/>
    <w:rsid w:val="006174F0"/>
    <w:rsid w:val="00625625"/>
    <w:rsid w:val="00630B06"/>
    <w:rsid w:val="0063681C"/>
    <w:rsid w:val="00642523"/>
    <w:rsid w:val="00643D88"/>
    <w:rsid w:val="0065260E"/>
    <w:rsid w:val="00660F34"/>
    <w:rsid w:val="00672083"/>
    <w:rsid w:val="00672584"/>
    <w:rsid w:val="0067514F"/>
    <w:rsid w:val="00676270"/>
    <w:rsid w:val="00676992"/>
    <w:rsid w:val="00682216"/>
    <w:rsid w:val="00683C8D"/>
    <w:rsid w:val="00697DE6"/>
    <w:rsid w:val="006B0EC6"/>
    <w:rsid w:val="006B1E17"/>
    <w:rsid w:val="006C1B0C"/>
    <w:rsid w:val="006C3931"/>
    <w:rsid w:val="006D25DF"/>
    <w:rsid w:val="006D6D3E"/>
    <w:rsid w:val="006E23AC"/>
    <w:rsid w:val="006F297D"/>
    <w:rsid w:val="00707BF6"/>
    <w:rsid w:val="00707C2D"/>
    <w:rsid w:val="00725894"/>
    <w:rsid w:val="00725F40"/>
    <w:rsid w:val="00727978"/>
    <w:rsid w:val="00764384"/>
    <w:rsid w:val="00781C76"/>
    <w:rsid w:val="00786444"/>
    <w:rsid w:val="00790E88"/>
    <w:rsid w:val="007A1DA1"/>
    <w:rsid w:val="007A40E8"/>
    <w:rsid w:val="007A4696"/>
    <w:rsid w:val="007B1137"/>
    <w:rsid w:val="007B2B4C"/>
    <w:rsid w:val="007C13E8"/>
    <w:rsid w:val="007C2CD4"/>
    <w:rsid w:val="007C5DF3"/>
    <w:rsid w:val="007D6CD3"/>
    <w:rsid w:val="00804084"/>
    <w:rsid w:val="00804502"/>
    <w:rsid w:val="008060AF"/>
    <w:rsid w:val="00812C87"/>
    <w:rsid w:val="00817DB5"/>
    <w:rsid w:val="00820E69"/>
    <w:rsid w:val="008226BE"/>
    <w:rsid w:val="008329B1"/>
    <w:rsid w:val="00833DA1"/>
    <w:rsid w:val="008354B1"/>
    <w:rsid w:val="00844631"/>
    <w:rsid w:val="00854700"/>
    <w:rsid w:val="0087258D"/>
    <w:rsid w:val="008743C2"/>
    <w:rsid w:val="00876531"/>
    <w:rsid w:val="008843CA"/>
    <w:rsid w:val="00887E4D"/>
    <w:rsid w:val="00896141"/>
    <w:rsid w:val="008A3CC4"/>
    <w:rsid w:val="008A421F"/>
    <w:rsid w:val="008A66E8"/>
    <w:rsid w:val="008B0FBD"/>
    <w:rsid w:val="008C638A"/>
    <w:rsid w:val="008D1B84"/>
    <w:rsid w:val="008D6145"/>
    <w:rsid w:val="008F055C"/>
    <w:rsid w:val="008F401B"/>
    <w:rsid w:val="00900891"/>
    <w:rsid w:val="00906DD8"/>
    <w:rsid w:val="009103AF"/>
    <w:rsid w:val="0092755E"/>
    <w:rsid w:val="00941C58"/>
    <w:rsid w:val="00945FE7"/>
    <w:rsid w:val="00964388"/>
    <w:rsid w:val="0096493B"/>
    <w:rsid w:val="00970FFA"/>
    <w:rsid w:val="009760DB"/>
    <w:rsid w:val="00980A94"/>
    <w:rsid w:val="00980DD4"/>
    <w:rsid w:val="009814AC"/>
    <w:rsid w:val="00981D17"/>
    <w:rsid w:val="00994CDB"/>
    <w:rsid w:val="009955A5"/>
    <w:rsid w:val="009967DB"/>
    <w:rsid w:val="009A313E"/>
    <w:rsid w:val="009A4A8D"/>
    <w:rsid w:val="009A79B4"/>
    <w:rsid w:val="009B08B9"/>
    <w:rsid w:val="009B3706"/>
    <w:rsid w:val="009C1CF8"/>
    <w:rsid w:val="009C25B4"/>
    <w:rsid w:val="009D3F0F"/>
    <w:rsid w:val="009E110D"/>
    <w:rsid w:val="009E61FB"/>
    <w:rsid w:val="00A06022"/>
    <w:rsid w:val="00A134EC"/>
    <w:rsid w:val="00A13EFB"/>
    <w:rsid w:val="00A20DA7"/>
    <w:rsid w:val="00A43037"/>
    <w:rsid w:val="00A4510D"/>
    <w:rsid w:val="00A4738F"/>
    <w:rsid w:val="00A50A62"/>
    <w:rsid w:val="00A52AB5"/>
    <w:rsid w:val="00A53CF8"/>
    <w:rsid w:val="00A84096"/>
    <w:rsid w:val="00AA6035"/>
    <w:rsid w:val="00AB1796"/>
    <w:rsid w:val="00AB2FE3"/>
    <w:rsid w:val="00AC3121"/>
    <w:rsid w:val="00AC77C9"/>
    <w:rsid w:val="00AD2DC8"/>
    <w:rsid w:val="00AD6403"/>
    <w:rsid w:val="00AE43F3"/>
    <w:rsid w:val="00AE69D7"/>
    <w:rsid w:val="00AF35B8"/>
    <w:rsid w:val="00B033B2"/>
    <w:rsid w:val="00B1395F"/>
    <w:rsid w:val="00B179FC"/>
    <w:rsid w:val="00B22804"/>
    <w:rsid w:val="00B25F1F"/>
    <w:rsid w:val="00B333FF"/>
    <w:rsid w:val="00B47C35"/>
    <w:rsid w:val="00B51BA0"/>
    <w:rsid w:val="00B54FAE"/>
    <w:rsid w:val="00B562E8"/>
    <w:rsid w:val="00B65F85"/>
    <w:rsid w:val="00B73112"/>
    <w:rsid w:val="00B77092"/>
    <w:rsid w:val="00B80D6F"/>
    <w:rsid w:val="00B901C2"/>
    <w:rsid w:val="00B9455B"/>
    <w:rsid w:val="00BA53D2"/>
    <w:rsid w:val="00BA66C6"/>
    <w:rsid w:val="00BC7BC4"/>
    <w:rsid w:val="00BD39A1"/>
    <w:rsid w:val="00BD3CB8"/>
    <w:rsid w:val="00BF09F4"/>
    <w:rsid w:val="00BF4376"/>
    <w:rsid w:val="00BF5F17"/>
    <w:rsid w:val="00C02553"/>
    <w:rsid w:val="00C061FA"/>
    <w:rsid w:val="00C142E2"/>
    <w:rsid w:val="00C16A0A"/>
    <w:rsid w:val="00C30775"/>
    <w:rsid w:val="00C32E26"/>
    <w:rsid w:val="00C331E4"/>
    <w:rsid w:val="00C375DE"/>
    <w:rsid w:val="00C45404"/>
    <w:rsid w:val="00C5409E"/>
    <w:rsid w:val="00C54A5D"/>
    <w:rsid w:val="00C702F3"/>
    <w:rsid w:val="00C762C8"/>
    <w:rsid w:val="00C765BF"/>
    <w:rsid w:val="00C834C5"/>
    <w:rsid w:val="00C8605A"/>
    <w:rsid w:val="00C96222"/>
    <w:rsid w:val="00CA14B8"/>
    <w:rsid w:val="00CB0420"/>
    <w:rsid w:val="00CB1BFB"/>
    <w:rsid w:val="00CC2C4C"/>
    <w:rsid w:val="00CD035E"/>
    <w:rsid w:val="00CD307D"/>
    <w:rsid w:val="00CD5C7F"/>
    <w:rsid w:val="00CE5D61"/>
    <w:rsid w:val="00CE6F0B"/>
    <w:rsid w:val="00CE7811"/>
    <w:rsid w:val="00CF75E4"/>
    <w:rsid w:val="00D13D05"/>
    <w:rsid w:val="00D17F0D"/>
    <w:rsid w:val="00D20E7C"/>
    <w:rsid w:val="00D235C2"/>
    <w:rsid w:val="00D333EF"/>
    <w:rsid w:val="00D36F9A"/>
    <w:rsid w:val="00D440CB"/>
    <w:rsid w:val="00D51413"/>
    <w:rsid w:val="00D61E1C"/>
    <w:rsid w:val="00D7233A"/>
    <w:rsid w:val="00D73869"/>
    <w:rsid w:val="00D9123E"/>
    <w:rsid w:val="00DA75B2"/>
    <w:rsid w:val="00DB2276"/>
    <w:rsid w:val="00DB44D7"/>
    <w:rsid w:val="00DD4846"/>
    <w:rsid w:val="00DD5349"/>
    <w:rsid w:val="00DD7603"/>
    <w:rsid w:val="00DE0BD0"/>
    <w:rsid w:val="00DE1836"/>
    <w:rsid w:val="00DF2A73"/>
    <w:rsid w:val="00E010FD"/>
    <w:rsid w:val="00E019AA"/>
    <w:rsid w:val="00E12070"/>
    <w:rsid w:val="00E245F3"/>
    <w:rsid w:val="00E42DB4"/>
    <w:rsid w:val="00E473DD"/>
    <w:rsid w:val="00E61804"/>
    <w:rsid w:val="00E63D02"/>
    <w:rsid w:val="00E770AC"/>
    <w:rsid w:val="00E81603"/>
    <w:rsid w:val="00E8423D"/>
    <w:rsid w:val="00E87289"/>
    <w:rsid w:val="00E9015F"/>
    <w:rsid w:val="00E901B2"/>
    <w:rsid w:val="00E931D0"/>
    <w:rsid w:val="00EA6423"/>
    <w:rsid w:val="00EB0A44"/>
    <w:rsid w:val="00EB40DD"/>
    <w:rsid w:val="00EC6B8A"/>
    <w:rsid w:val="00F10FE4"/>
    <w:rsid w:val="00F246E0"/>
    <w:rsid w:val="00F254EF"/>
    <w:rsid w:val="00F26A9F"/>
    <w:rsid w:val="00F60061"/>
    <w:rsid w:val="00F66FE8"/>
    <w:rsid w:val="00F7454B"/>
    <w:rsid w:val="00FA2059"/>
    <w:rsid w:val="00FA2C0A"/>
    <w:rsid w:val="00FA344C"/>
    <w:rsid w:val="00FA453B"/>
    <w:rsid w:val="00FA4B31"/>
    <w:rsid w:val="00FB7115"/>
    <w:rsid w:val="00FB788E"/>
    <w:rsid w:val="00FC488D"/>
    <w:rsid w:val="00FD22FF"/>
    <w:rsid w:val="00FE36C0"/>
    <w:rsid w:val="00FE44FA"/>
    <w:rsid w:val="00FE7003"/>
    <w:rsid w:val="00FF4B62"/>
    <w:rsid w:val="00FF4B74"/>
    <w:rsid w:val="00FF594D"/>
    <w:rsid w:val="00FF6F92"/>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27AE7"/>
  <w15:chartTrackingRefBased/>
  <w15:docId w15:val="{7E13026B-E82A-4E74-9B02-08274309C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3D02"/>
    <w:pPr>
      <w:ind w:left="720"/>
      <w:contextualSpacing/>
    </w:pPr>
  </w:style>
  <w:style w:type="table" w:styleId="TableGrid">
    <w:name w:val="Table Grid"/>
    <w:basedOn w:val="TableNormal"/>
    <w:uiPriority w:val="39"/>
    <w:rsid w:val="00E63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6403"/>
    <w:rPr>
      <w:color w:val="0563C1" w:themeColor="hyperlink"/>
      <w:u w:val="single"/>
    </w:rPr>
  </w:style>
  <w:style w:type="character" w:customStyle="1" w:styleId="UnresolvedMention1">
    <w:name w:val="Unresolved Mention1"/>
    <w:basedOn w:val="DefaultParagraphFont"/>
    <w:uiPriority w:val="99"/>
    <w:semiHidden/>
    <w:unhideWhenUsed/>
    <w:rsid w:val="00AD6403"/>
    <w:rPr>
      <w:color w:val="808080"/>
      <w:shd w:val="clear" w:color="auto" w:fill="E6E6E6"/>
    </w:rPr>
  </w:style>
  <w:style w:type="paragraph" w:styleId="Header">
    <w:name w:val="header"/>
    <w:basedOn w:val="Normal"/>
    <w:link w:val="HeaderChar"/>
    <w:uiPriority w:val="99"/>
    <w:unhideWhenUsed/>
    <w:rsid w:val="000455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5548"/>
  </w:style>
  <w:style w:type="paragraph" w:styleId="Footer">
    <w:name w:val="footer"/>
    <w:basedOn w:val="Normal"/>
    <w:link w:val="FooterChar"/>
    <w:uiPriority w:val="99"/>
    <w:unhideWhenUsed/>
    <w:rsid w:val="000455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5548"/>
  </w:style>
  <w:style w:type="paragraph" w:styleId="BalloonText">
    <w:name w:val="Balloon Text"/>
    <w:basedOn w:val="Normal"/>
    <w:link w:val="BalloonTextChar"/>
    <w:uiPriority w:val="99"/>
    <w:semiHidden/>
    <w:unhideWhenUsed/>
    <w:rsid w:val="00C765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65BF"/>
    <w:rPr>
      <w:rFonts w:ascii="Segoe UI" w:hAnsi="Segoe UI" w:cs="Segoe UI"/>
      <w:sz w:val="18"/>
      <w:szCs w:val="18"/>
    </w:rPr>
  </w:style>
  <w:style w:type="character" w:styleId="CommentReference">
    <w:name w:val="annotation reference"/>
    <w:basedOn w:val="DefaultParagraphFont"/>
    <w:uiPriority w:val="99"/>
    <w:semiHidden/>
    <w:unhideWhenUsed/>
    <w:rsid w:val="00C765BF"/>
    <w:rPr>
      <w:sz w:val="16"/>
      <w:szCs w:val="16"/>
    </w:rPr>
  </w:style>
  <w:style w:type="paragraph" w:styleId="CommentText">
    <w:name w:val="annotation text"/>
    <w:basedOn w:val="Normal"/>
    <w:link w:val="CommentTextChar"/>
    <w:uiPriority w:val="99"/>
    <w:semiHidden/>
    <w:unhideWhenUsed/>
    <w:rsid w:val="00C765BF"/>
    <w:pPr>
      <w:spacing w:line="240" w:lineRule="auto"/>
    </w:pPr>
    <w:rPr>
      <w:sz w:val="20"/>
      <w:szCs w:val="20"/>
    </w:rPr>
  </w:style>
  <w:style w:type="character" w:customStyle="1" w:styleId="CommentTextChar">
    <w:name w:val="Comment Text Char"/>
    <w:basedOn w:val="DefaultParagraphFont"/>
    <w:link w:val="CommentText"/>
    <w:uiPriority w:val="99"/>
    <w:semiHidden/>
    <w:rsid w:val="00C765BF"/>
    <w:rPr>
      <w:sz w:val="20"/>
      <w:szCs w:val="20"/>
    </w:rPr>
  </w:style>
  <w:style w:type="paragraph" w:styleId="CommentSubject">
    <w:name w:val="annotation subject"/>
    <w:basedOn w:val="CommentText"/>
    <w:next w:val="CommentText"/>
    <w:link w:val="CommentSubjectChar"/>
    <w:uiPriority w:val="99"/>
    <w:semiHidden/>
    <w:unhideWhenUsed/>
    <w:rsid w:val="00C765BF"/>
    <w:rPr>
      <w:b/>
      <w:bCs/>
    </w:rPr>
  </w:style>
  <w:style w:type="character" w:customStyle="1" w:styleId="CommentSubjectChar">
    <w:name w:val="Comment Subject Char"/>
    <w:basedOn w:val="CommentTextChar"/>
    <w:link w:val="CommentSubject"/>
    <w:uiPriority w:val="99"/>
    <w:semiHidden/>
    <w:rsid w:val="00C765BF"/>
    <w:rPr>
      <w:b/>
      <w:bCs/>
      <w:sz w:val="20"/>
      <w:szCs w:val="20"/>
    </w:rPr>
  </w:style>
  <w:style w:type="paragraph" w:customStyle="1" w:styleId="TFPBodyText">
    <w:name w:val="TFP_Body Text"/>
    <w:basedOn w:val="Normal"/>
    <w:qFormat/>
    <w:rsid w:val="00C30775"/>
    <w:pPr>
      <w:spacing w:after="0" w:line="264" w:lineRule="auto"/>
    </w:pPr>
    <w:rPr>
      <w:rFonts w:ascii="Calibri" w:eastAsia="Times New Roman" w:hAnsi="Calibri" w:cs="Times New Roman"/>
      <w:sz w:val="19"/>
      <w:szCs w:val="17"/>
    </w:rPr>
  </w:style>
  <w:style w:type="character" w:styleId="UnresolvedMention">
    <w:name w:val="Unresolved Mention"/>
    <w:basedOn w:val="DefaultParagraphFont"/>
    <w:uiPriority w:val="99"/>
    <w:semiHidden/>
    <w:unhideWhenUsed/>
    <w:rsid w:val="00AE43F3"/>
    <w:rPr>
      <w:color w:val="605E5C"/>
      <w:shd w:val="clear" w:color="auto" w:fill="E1DFDD"/>
    </w:rPr>
  </w:style>
  <w:style w:type="paragraph" w:styleId="Revision">
    <w:name w:val="Revision"/>
    <w:hidden/>
    <w:uiPriority w:val="99"/>
    <w:semiHidden/>
    <w:rsid w:val="002156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98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karl@comparefin.com.au" TargetMode="Externa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https://afgtest.sharepoint.com/sites/FintelligenceCompliance/Shared%20Documents/DOCUMENT%20TEMPLATES/Disclosure%20Document%20templates/Fintelligence/Credit%20Guide%20&amp;%20Quote%20Template%20-%20Fintelligence%20ACR%20-%20Sept%202024.dotx?OR=81dd2b71-fb82-4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5837d1c-b3fd-4325-9645-fd3eb8cd4702">
      <Terms xmlns="http://schemas.microsoft.com/office/infopath/2007/PartnerControls"/>
    </lcf76f155ced4ddcb4097134ff3c332f>
    <TaxCatchAll xmlns="6993086a-4e0f-4a13-ad00-91a4465d783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A93B36B91EF543A134D4CBCFFF75CE" ma:contentTypeVersion="11" ma:contentTypeDescription="Create a new document." ma:contentTypeScope="" ma:versionID="0e407fd32df4b10432848ddb778760c3">
  <xsd:schema xmlns:xsd="http://www.w3.org/2001/XMLSchema" xmlns:xs="http://www.w3.org/2001/XMLSchema" xmlns:p="http://schemas.microsoft.com/office/2006/metadata/properties" xmlns:ns2="a5837d1c-b3fd-4325-9645-fd3eb8cd4702" xmlns:ns3="6993086a-4e0f-4a13-ad00-91a4465d783a" targetNamespace="http://schemas.microsoft.com/office/2006/metadata/properties" ma:root="true" ma:fieldsID="6f7d4fd9c100d34dd51c32c76e708613" ns2:_="" ns3:_="">
    <xsd:import namespace="a5837d1c-b3fd-4325-9645-fd3eb8cd4702"/>
    <xsd:import namespace="6993086a-4e0f-4a13-ad00-91a4465d783a"/>
    <xsd:element name="properties">
      <xsd:complexType>
        <xsd:sequence>
          <xsd:element name="documentManagement">
            <xsd:complexType>
              <xsd:all>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ServiceObjectDetectorVersions" minOccurs="0"/>
                <xsd:element ref="ns2:MediaServiceSearchProperties" minOccurs="0"/>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837d1c-b3fd-4325-9645-fd3eb8cd4702" elementFormDefault="qualified">
    <xsd:import namespace="http://schemas.microsoft.com/office/2006/documentManagement/types"/>
    <xsd:import namespace="http://schemas.microsoft.com/office/infopath/2007/PartnerControls"/>
    <xsd:element name="MediaServiceAutoTags" ma:index="8" nillable="true" ma:displayName="Tags" ma:internalName="MediaServiceAutoTags" ma:readOnly="true">
      <xsd:simpleType>
        <xsd:restriction base="dms:Text"/>
      </xsd:simpleType>
    </xsd:element>
    <xsd:element name="MediaServiceOCR" ma:index="9" nillable="true" ma:displayName="Extracted Text" ma:internalName="MediaServiceOCR"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b9c9002-3f2d-4889-bd73-028cca2be1de" ma:termSetId="09814cd3-568e-fe90-9814-8d621ff8fb84" ma:anchorId="fba54fb3-c3e1-fe81-a776-ca4b69148c4d" ma:open="true" ma:isKeyword="false">
      <xsd:complexType>
        <xsd:sequence>
          <xsd:element ref="pc:Terms" minOccurs="0" maxOccurs="1"/>
        </xsd:sequence>
      </xsd:complex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93086a-4e0f-4a13-ad00-91a4465d783a"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d54d5ce9-2ac6-4ea3-9092-22ae59eeb74a}" ma:internalName="TaxCatchAll" ma:showField="CatchAllData" ma:web="6993086a-4e0f-4a13-ad00-91a4465d78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E64C73-2C3E-44D3-A485-5B84726CD2AE}">
  <ds:schemaRefs>
    <ds:schemaRef ds:uri="http://schemas.microsoft.com/office/2006/metadata/properties"/>
    <ds:schemaRef ds:uri="http://schemas.microsoft.com/office/infopath/2007/PartnerControls"/>
    <ds:schemaRef ds:uri="a5837d1c-b3fd-4325-9645-fd3eb8cd4702"/>
    <ds:schemaRef ds:uri="6993086a-4e0f-4a13-ad00-91a4465d783a"/>
  </ds:schemaRefs>
</ds:datastoreItem>
</file>

<file path=customXml/itemProps2.xml><?xml version="1.0" encoding="utf-8"?>
<ds:datastoreItem xmlns:ds="http://schemas.openxmlformats.org/officeDocument/2006/customXml" ds:itemID="{5EB5517C-6E8D-47EE-81CD-F0D726E5D38E}">
  <ds:schemaRefs>
    <ds:schemaRef ds:uri="http://schemas.microsoft.com/sharepoint/v3/contenttype/forms"/>
  </ds:schemaRefs>
</ds:datastoreItem>
</file>

<file path=customXml/itemProps3.xml><?xml version="1.0" encoding="utf-8"?>
<ds:datastoreItem xmlns:ds="http://schemas.openxmlformats.org/officeDocument/2006/customXml" ds:itemID="{DCFE18A9-2DA1-4A62-8ACF-1D91DC59E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837d1c-b3fd-4325-9645-fd3eb8cd4702"/>
    <ds:schemaRef ds:uri="6993086a-4e0f-4a13-ad00-91a4465d78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Credit%20Guide%20&amp;%20Quote%20Template%20-%20Fintelligence%20ACR%20-%20Sept%202024.dotx?OR=81dd2b71-fb82-4b</Template>
  <TotalTime>6</TotalTime>
  <Pages>2</Pages>
  <Words>779</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 Ryan</dc:creator>
  <cp:keywords/>
  <dc:description/>
  <cp:lastModifiedBy>Steph Ryan</cp:lastModifiedBy>
  <cp:revision>2</cp:revision>
  <cp:lastPrinted>2019-04-05T03:21:00Z</cp:lastPrinted>
  <dcterms:created xsi:type="dcterms:W3CDTF">2025-06-19T07:28:00Z</dcterms:created>
  <dcterms:modified xsi:type="dcterms:W3CDTF">2025-06-19T07:37:00Z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PHONEBOOK">
    <vt:lpwstr>SalesKey Pty Ltd</vt:lpwstr>
  </property>
  <property fmtid="{D5CDD505-2E9C-101B-9397-08002B2CF9AE}" pid="3" name="DM_MATTER">
    <vt:lpwstr>202151-6</vt:lpwstr>
  </property>
  <property fmtid="{D5CDD505-2E9C-101B-9397-08002B2CF9AE}" pid="4" name="DM_DESCRIPTION">
    <vt:lpwstr>credit guide template (TFL review 10.01.18)</vt:lpwstr>
  </property>
  <property fmtid="{D5CDD505-2E9C-101B-9397-08002B2CF9AE}" pid="5" name="DM_AUTHOR">
    <vt:lpwstr>CD</vt:lpwstr>
  </property>
  <property fmtid="{D5CDD505-2E9C-101B-9397-08002B2CF9AE}" pid="6" name="DM_OPERATOR">
    <vt:lpwstr>CD</vt:lpwstr>
  </property>
  <property fmtid="{D5CDD505-2E9C-101B-9397-08002B2CF9AE}" pid="7" name="DM_CLIENT">
    <vt:lpwstr>SALESKPL</vt:lpwstr>
  </property>
  <property fmtid="{D5CDD505-2E9C-101B-9397-08002B2CF9AE}" pid="8" name="DM_AFTYDOCID">
    <vt:i4>333842</vt:i4>
  </property>
  <property fmtid="{D5CDD505-2E9C-101B-9397-08002B2CF9AE}" pid="9" name="DM_VERSION">
    <vt:i4>1</vt:i4>
  </property>
  <property fmtid="{D5CDD505-2E9C-101B-9397-08002B2CF9AE}" pid="10" name="DM_PROMPTFORVERSION">
    <vt:i4>0</vt:i4>
  </property>
  <property fmtid="{D5CDD505-2E9C-101B-9397-08002B2CF9AE}" pid="11" name="ContentTypeId">
    <vt:lpwstr>0x010100C9A93B36B91EF543A134D4CBCFFF75CE</vt:lpwstr>
  </property>
  <property fmtid="{D5CDD505-2E9C-101B-9397-08002B2CF9AE}" pid="12" name="MediaServiceImageTags">
    <vt:lpwstr/>
  </property>
  <property fmtid="{D5CDD505-2E9C-101B-9397-08002B2CF9AE}" pid="13" name="xd_ProgID">
    <vt:lpwstr/>
  </property>
  <property fmtid="{D5CDD505-2E9C-101B-9397-08002B2CF9AE}" pid="14" name="ComplianceAssetId">
    <vt:lpwstr/>
  </property>
  <property fmtid="{D5CDD505-2E9C-101B-9397-08002B2CF9AE}" pid="15" name="TemplateUrl">
    <vt:lpwstr/>
  </property>
  <property fmtid="{D5CDD505-2E9C-101B-9397-08002B2CF9AE}" pid="16" name="_ExtendedDescription">
    <vt:lpwstr/>
  </property>
  <property fmtid="{D5CDD505-2E9C-101B-9397-08002B2CF9AE}" pid="17" name="TriggerFlowInfo">
    <vt:lpwstr/>
  </property>
  <property fmtid="{D5CDD505-2E9C-101B-9397-08002B2CF9AE}" pid="18" name="xd_Signature">
    <vt:bool>false</vt:bool>
  </property>
  <property fmtid="{D5CDD505-2E9C-101B-9397-08002B2CF9AE}" pid="19" name="GUID">
    <vt:lpwstr>747469b0-7ec0-46f0-a501-be2c412dbb06</vt:lpwstr>
  </property>
</Properties>
</file>